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pPr w:leftFromText="141" w:rightFromText="141" w:vertAnchor="text" w:horzAnchor="margin" w:tblpX="-147" w:tblpY="1138"/>
        <w:tblW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</w:tblGrid>
      <w:tr w:rsidR="00D46E39" w14:paraId="3E55A51A" w14:textId="77777777" w:rsidTr="00EC4A44">
        <w:trPr>
          <w:trHeight w:val="426"/>
        </w:trPr>
        <w:tc>
          <w:tcPr>
            <w:tcW w:w="5098" w:type="dxa"/>
          </w:tcPr>
          <w:p w14:paraId="725AEB07" w14:textId="77777777" w:rsidR="00D46E39" w:rsidRPr="007053FC" w:rsidRDefault="00D46E39" w:rsidP="006572B1">
            <w:pPr>
              <w:pStyle w:val="berschrift6"/>
            </w:pPr>
          </w:p>
          <w:p w14:paraId="24F74D1A" w14:textId="77777777" w:rsidR="00D46E39" w:rsidRPr="007053FC" w:rsidRDefault="00D46E39" w:rsidP="00EC4A44">
            <w:pPr>
              <w:spacing w:after="120" w:line="240" w:lineRule="exact"/>
              <w:contextualSpacing/>
              <w:rPr>
                <w:sz w:val="14"/>
                <w:szCs w:val="14"/>
              </w:rPr>
            </w:pPr>
            <w:r w:rsidRPr="007053FC">
              <w:rPr>
                <w:sz w:val="14"/>
                <w:szCs w:val="14"/>
              </w:rPr>
              <w:t>Verbandsgemeindeverwaltung Vallendar • Postfach 1163 • 5617</w:t>
            </w:r>
            <w:r>
              <w:rPr>
                <w:sz w:val="14"/>
                <w:szCs w:val="14"/>
              </w:rPr>
              <w:t>1</w:t>
            </w:r>
            <w:r w:rsidRPr="007053FC">
              <w:rPr>
                <w:sz w:val="14"/>
                <w:szCs w:val="14"/>
              </w:rPr>
              <w:t xml:space="preserve"> Vallendar </w:t>
            </w:r>
          </w:p>
        </w:tc>
      </w:tr>
      <w:tr w:rsidR="00D46E39" w14:paraId="353D3F2E" w14:textId="77777777" w:rsidTr="00EC4A44">
        <w:trPr>
          <w:trHeight w:val="1543"/>
        </w:trPr>
        <w:sdt>
          <w:sdtPr>
            <w:rPr>
              <w:sz w:val="20"/>
              <w:szCs w:val="20"/>
            </w:rPr>
            <w:alias w:val="Adresse"/>
            <w:tag w:val="Adresse"/>
            <w:id w:val="1931311351"/>
            <w:placeholder>
              <w:docPart w:val="CA6F65A6C60D4E149F7D749F16008CDD"/>
            </w:placeholder>
            <w:text w:multiLine="1"/>
          </w:sdtPr>
          <w:sdtContent>
            <w:tc>
              <w:tcPr>
                <w:tcW w:w="5098" w:type="dxa"/>
              </w:tcPr>
              <w:p w14:paraId="76ABBB4C" w14:textId="77777777" w:rsidR="00D46E39" w:rsidRDefault="00D46E39" w:rsidP="00EC4A44">
                <w:pPr>
                  <w:widowControl w:val="0"/>
                  <w:spacing w:line="280" w:lineRule="exact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Verbandsgemeindeverwaltung Vallendar</w:t>
                </w:r>
                <w:r>
                  <w:rPr>
                    <w:sz w:val="20"/>
                    <w:szCs w:val="20"/>
                  </w:rPr>
                  <w:br/>
                  <w:t xml:space="preserve">- </w:t>
                </w:r>
                <w:r w:rsidR="00652459">
                  <w:rPr>
                    <w:sz w:val="20"/>
                    <w:szCs w:val="20"/>
                  </w:rPr>
                  <w:t>Ordnungsamt</w:t>
                </w:r>
                <w:r>
                  <w:rPr>
                    <w:sz w:val="20"/>
                    <w:szCs w:val="20"/>
                  </w:rPr>
                  <w:t xml:space="preserve"> -</w:t>
                </w:r>
                <w:r>
                  <w:rPr>
                    <w:sz w:val="20"/>
                    <w:szCs w:val="20"/>
                  </w:rPr>
                  <w:br/>
                  <w:t>Rathausplatz 13</w:t>
                </w:r>
                <w:r>
                  <w:rPr>
                    <w:sz w:val="20"/>
                    <w:szCs w:val="20"/>
                  </w:rPr>
                  <w:br/>
                  <w:t>56179 Vallendar</w:t>
                </w:r>
              </w:p>
            </w:tc>
          </w:sdtContent>
        </w:sdt>
      </w:tr>
    </w:tbl>
    <w:p w14:paraId="09ADA932" w14:textId="77777777" w:rsidR="00D46E39" w:rsidRDefault="00D46E39" w:rsidP="008148C7">
      <w:pPr>
        <w:widowControl w:val="0"/>
        <w:spacing w:after="100" w:afterAutospacing="1" w:line="240" w:lineRule="exact"/>
        <w:rPr>
          <w:sz w:val="20"/>
          <w:szCs w:val="20"/>
        </w:rPr>
      </w:pPr>
    </w:p>
    <w:p w14:paraId="6640A2B4" w14:textId="77777777" w:rsidR="00D46E39" w:rsidRDefault="00D46E39" w:rsidP="00D46E39">
      <w:pPr>
        <w:widowControl w:val="0"/>
        <w:spacing w:line="240" w:lineRule="exact"/>
        <w:contextualSpacing/>
        <w:rPr>
          <w:sz w:val="20"/>
          <w:szCs w:val="20"/>
        </w:rPr>
      </w:pPr>
    </w:p>
    <w:p w14:paraId="58AEAE6D" w14:textId="77777777" w:rsidR="00D46E39" w:rsidRDefault="00D46E39" w:rsidP="00D46E39">
      <w:pPr>
        <w:widowControl w:val="0"/>
        <w:spacing w:line="240" w:lineRule="exact"/>
        <w:contextualSpacing/>
        <w:rPr>
          <w:sz w:val="20"/>
          <w:szCs w:val="20"/>
        </w:rPr>
      </w:pPr>
    </w:p>
    <w:p w14:paraId="40668009" w14:textId="264CD9B3" w:rsidR="00D46E39" w:rsidRDefault="00892B3E" w:rsidP="00D46E39">
      <w:pPr>
        <w:spacing w:after="120" w:line="280" w:lineRule="exact"/>
        <w:rPr>
          <w:rStyle w:val="Fett"/>
          <w:sz w:val="20"/>
          <w:szCs w:val="20"/>
        </w:rPr>
      </w:pPr>
      <w:r>
        <w:rPr>
          <w:b/>
          <w:bCs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4870DC" wp14:editId="2C24CAFB">
                <wp:simplePos x="0" y="0"/>
                <wp:positionH relativeFrom="column">
                  <wp:posOffset>3414395</wp:posOffset>
                </wp:positionH>
                <wp:positionV relativeFrom="paragraph">
                  <wp:posOffset>202565</wp:posOffset>
                </wp:positionV>
                <wp:extent cx="2676525" cy="1323975"/>
                <wp:effectExtent l="0" t="0" r="9525" b="9525"/>
                <wp:wrapNone/>
                <wp:docPr id="64276406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6525" cy="1323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ellenraster"/>
                              <w:tblW w:w="3969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917"/>
                              <w:gridCol w:w="52"/>
                            </w:tblGrid>
                            <w:tr w:rsidR="00892B3E" w:rsidRPr="00CB22A7" w14:paraId="32763C8C" w14:textId="77777777" w:rsidTr="00892B3E">
                              <w:trPr>
                                <w:trHeight w:val="142"/>
                              </w:trPr>
                              <w:tc>
                                <w:tcPr>
                                  <w:tcW w:w="3969" w:type="dxa"/>
                                  <w:gridSpan w:val="2"/>
                                </w:tcPr>
                                <w:p w14:paraId="45964F8A" w14:textId="77777777" w:rsidR="00892B3E" w:rsidRPr="00CB22A7" w:rsidRDefault="00892B3E" w:rsidP="00892B3E">
                                  <w:pPr>
                                    <w:tabs>
                                      <w:tab w:val="left" w:pos="1701"/>
                                    </w:tabs>
                                    <w:spacing w:after="100" w:afterAutospacing="1" w:line="200" w:lineRule="exact"/>
                                    <w:jc w:val="both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892B3E" w:rsidRPr="00CB22A7" w14:paraId="26C05F15" w14:textId="77777777" w:rsidTr="00892B3E">
                              <w:trPr>
                                <w:trHeight w:val="96"/>
                              </w:trPr>
                              <w:tc>
                                <w:tcPr>
                                  <w:tcW w:w="3969" w:type="dxa"/>
                                  <w:gridSpan w:val="2"/>
                                </w:tcPr>
                                <w:p w14:paraId="7CFD9169" w14:textId="77777777" w:rsidR="00892B3E" w:rsidRPr="00CB22A7" w:rsidRDefault="00892B3E" w:rsidP="00892B3E">
                                  <w:pPr>
                                    <w:spacing w:after="100" w:afterAutospacing="1" w:line="20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892B3E" w:rsidRPr="00CB22A7" w14:paraId="236C0D7A" w14:textId="77777777" w:rsidTr="00892B3E">
                              <w:trPr>
                                <w:trHeight w:val="80"/>
                              </w:trPr>
                              <w:tc>
                                <w:tcPr>
                                  <w:tcW w:w="3969" w:type="dxa"/>
                                  <w:gridSpan w:val="2"/>
                                </w:tcPr>
                                <w:p w14:paraId="3D0C7EDF" w14:textId="77777777" w:rsidR="00892B3E" w:rsidRPr="00CB22A7" w:rsidRDefault="00892B3E" w:rsidP="00892B3E">
                                  <w:pPr>
                                    <w:spacing w:after="100" w:afterAutospacing="1" w:line="200" w:lineRule="exact"/>
                                    <w:jc w:val="both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892B3E" w:rsidRPr="00CB22A7" w14:paraId="57F27E36" w14:textId="77777777" w:rsidTr="00892B3E">
                              <w:trPr>
                                <w:trHeight w:val="116"/>
                              </w:trPr>
                              <w:tc>
                                <w:tcPr>
                                  <w:tcW w:w="3969" w:type="dxa"/>
                                  <w:gridSpan w:val="2"/>
                                </w:tcPr>
                                <w:p w14:paraId="034DBA58" w14:textId="77777777" w:rsidR="00892B3E" w:rsidRPr="00CB22A7" w:rsidRDefault="00892B3E" w:rsidP="00892B3E">
                                  <w:pPr>
                                    <w:spacing w:after="100" w:afterAutospacing="1" w:line="200" w:lineRule="exact"/>
                                    <w:jc w:val="both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ED3ED7">
                                    <w:rPr>
                                      <w:sz w:val="20"/>
                                      <w:szCs w:val="20"/>
                                    </w:rPr>
                                    <w:t>Auskunft ertei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lt</w:t>
                                  </w:r>
                                </w:p>
                              </w:tc>
                            </w:tr>
                            <w:tr w:rsidR="00892B3E" w:rsidRPr="00CB22A7" w14:paraId="24246998" w14:textId="77777777" w:rsidTr="00892B3E">
                              <w:trPr>
                                <w:trHeight w:val="107"/>
                              </w:trPr>
                              <w:tc>
                                <w:tcPr>
                                  <w:tcW w:w="3969" w:type="dxa"/>
                                  <w:gridSpan w:val="2"/>
                                </w:tcPr>
                                <w:p w14:paraId="0CE0B8F6" w14:textId="664230B3" w:rsidR="00892B3E" w:rsidRPr="00ED3ED7" w:rsidRDefault="00892B3E" w:rsidP="00892B3E">
                                  <w:pPr>
                                    <w:spacing w:after="100" w:afterAutospacing="1" w:line="200" w:lineRule="exact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Frau 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Itschert-Haupt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ab/>
                                    <w:t>0261 – 6503</w:t>
                                  </w:r>
                                  <w:r w:rsidRPr="00ED3ED7">
                                    <w:rPr>
                                      <w:sz w:val="20"/>
                                      <w:szCs w:val="20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175</w:t>
                                  </w:r>
                                </w:p>
                              </w:tc>
                            </w:tr>
                            <w:tr w:rsidR="00892B3E" w:rsidRPr="00CB22A7" w14:paraId="57BA7960" w14:textId="77777777" w:rsidTr="00892B3E">
                              <w:trPr>
                                <w:trHeight w:val="82"/>
                              </w:trPr>
                              <w:tc>
                                <w:tcPr>
                                  <w:tcW w:w="3969" w:type="dxa"/>
                                  <w:gridSpan w:val="2"/>
                                </w:tcPr>
                                <w:p w14:paraId="23F3B6D9" w14:textId="77777777" w:rsidR="00892B3E" w:rsidRPr="00ED3ED7" w:rsidRDefault="00892B3E" w:rsidP="00892B3E">
                                  <w:pPr>
                                    <w:spacing w:after="100" w:afterAutospacing="1" w:line="20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E-Mail: 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ab/>
                                    <w:t xml:space="preserve"> ordnung@vg-vallendar.de</w:t>
                                  </w:r>
                                </w:p>
                              </w:tc>
                            </w:tr>
                            <w:tr w:rsidR="00892B3E" w:rsidRPr="00CB22A7" w14:paraId="518538BB" w14:textId="77777777" w:rsidTr="00892B3E">
                              <w:trPr>
                                <w:trHeight w:val="80"/>
                              </w:trPr>
                              <w:tc>
                                <w:tcPr>
                                  <w:tcW w:w="3969" w:type="dxa"/>
                                  <w:gridSpan w:val="2"/>
                                </w:tcPr>
                                <w:p w14:paraId="27CF29D9" w14:textId="77777777" w:rsidR="00892B3E" w:rsidRPr="00ED3ED7" w:rsidRDefault="00892B3E" w:rsidP="00892B3E">
                                  <w:pPr>
                                    <w:spacing w:after="100" w:afterAutospacing="1" w:line="200" w:lineRule="exact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892B3E" w:rsidRPr="00CB22A7" w14:paraId="2F9846E3" w14:textId="77777777" w:rsidTr="00892B3E">
                              <w:trPr>
                                <w:trHeight w:val="104"/>
                              </w:trPr>
                              <w:tc>
                                <w:tcPr>
                                  <w:tcW w:w="3969" w:type="dxa"/>
                                  <w:gridSpan w:val="2"/>
                                </w:tcPr>
                                <w:p w14:paraId="7EDE4209" w14:textId="77777777" w:rsidR="00892B3E" w:rsidRPr="00CB22A7" w:rsidRDefault="00892B3E" w:rsidP="00892B3E">
                                  <w:pPr>
                                    <w:spacing w:after="100" w:afterAutospacing="1" w:line="200" w:lineRule="exact"/>
                                    <w:jc w:val="both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892B3E" w14:paraId="7022CE1D" w14:textId="77777777" w:rsidTr="00892B3E">
                              <w:trPr>
                                <w:trHeight w:val="139"/>
                              </w:trPr>
                              <w:tc>
                                <w:tcPr>
                                  <w:tcW w:w="3969" w:type="dxa"/>
                                  <w:gridSpan w:val="2"/>
                                </w:tcPr>
                                <w:p w14:paraId="7FE4306D" w14:textId="77777777" w:rsidR="00892B3E" w:rsidRDefault="00892B3E" w:rsidP="00892B3E">
                                  <w:pPr>
                                    <w:spacing w:after="100" w:afterAutospacing="1" w:line="20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892B3E" w14:paraId="72AADD82" w14:textId="77777777" w:rsidTr="00892B3E">
                              <w:trPr>
                                <w:trHeight w:val="212"/>
                              </w:trPr>
                              <w:tc>
                                <w:tcPr>
                                  <w:tcW w:w="3969" w:type="dxa"/>
                                  <w:gridSpan w:val="2"/>
                                </w:tcPr>
                                <w:p w14:paraId="024A2CF1" w14:textId="77777777" w:rsidR="00892B3E" w:rsidRPr="00CB22A7" w:rsidRDefault="00892B3E" w:rsidP="00892B3E">
                                  <w:pPr>
                                    <w:spacing w:after="100" w:afterAutospacing="1" w:line="20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892B3E" w:rsidRPr="00CB22A7" w14:paraId="024C2BF1" w14:textId="77777777" w:rsidTr="00892B3E">
                              <w:trPr>
                                <w:gridAfter w:val="1"/>
                                <w:wAfter w:w="52" w:type="dxa"/>
                                <w:trHeight w:val="142"/>
                              </w:trPr>
                              <w:tc>
                                <w:tcPr>
                                  <w:tcW w:w="3917" w:type="dxa"/>
                                </w:tcPr>
                                <w:p w14:paraId="3DFBDCA3" w14:textId="77777777" w:rsidR="00892B3E" w:rsidRPr="00CB22A7" w:rsidRDefault="00892B3E" w:rsidP="00892B3E">
                                  <w:pPr>
                                    <w:tabs>
                                      <w:tab w:val="left" w:pos="1701"/>
                                    </w:tabs>
                                    <w:spacing w:after="100" w:afterAutospacing="1" w:line="200" w:lineRule="exact"/>
                                    <w:jc w:val="both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892B3E" w:rsidRPr="00CB22A7" w14:paraId="56AAAD41" w14:textId="77777777" w:rsidTr="00892B3E">
                              <w:trPr>
                                <w:gridAfter w:val="1"/>
                                <w:wAfter w:w="52" w:type="dxa"/>
                                <w:trHeight w:val="96"/>
                              </w:trPr>
                              <w:tc>
                                <w:tcPr>
                                  <w:tcW w:w="3917" w:type="dxa"/>
                                </w:tcPr>
                                <w:p w14:paraId="3F3E5E0B" w14:textId="77777777" w:rsidR="00892B3E" w:rsidRPr="00CB22A7" w:rsidRDefault="00892B3E" w:rsidP="00892B3E">
                                  <w:pPr>
                                    <w:spacing w:after="100" w:afterAutospacing="1" w:line="20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892B3E" w:rsidRPr="00CB22A7" w14:paraId="6F972B5E" w14:textId="77777777" w:rsidTr="00892B3E">
                              <w:trPr>
                                <w:gridAfter w:val="1"/>
                                <w:wAfter w:w="52" w:type="dxa"/>
                                <w:trHeight w:val="80"/>
                              </w:trPr>
                              <w:tc>
                                <w:tcPr>
                                  <w:tcW w:w="3917" w:type="dxa"/>
                                </w:tcPr>
                                <w:p w14:paraId="6CC57E9D" w14:textId="77777777" w:rsidR="00892B3E" w:rsidRPr="00CB22A7" w:rsidRDefault="00892B3E" w:rsidP="00892B3E">
                                  <w:pPr>
                                    <w:spacing w:after="100" w:afterAutospacing="1" w:line="200" w:lineRule="exact"/>
                                    <w:jc w:val="both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892B3E" w:rsidRPr="00CB22A7" w14:paraId="44D92422" w14:textId="77777777" w:rsidTr="00892B3E">
                              <w:trPr>
                                <w:gridAfter w:val="1"/>
                                <w:wAfter w:w="52" w:type="dxa"/>
                                <w:trHeight w:val="116"/>
                              </w:trPr>
                              <w:tc>
                                <w:tcPr>
                                  <w:tcW w:w="3917" w:type="dxa"/>
                                </w:tcPr>
                                <w:p w14:paraId="1567A95D" w14:textId="77777777" w:rsidR="00892B3E" w:rsidRPr="00CB22A7" w:rsidRDefault="00892B3E" w:rsidP="00892B3E">
                                  <w:pPr>
                                    <w:spacing w:after="100" w:afterAutospacing="1" w:line="200" w:lineRule="exact"/>
                                    <w:jc w:val="both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ED3ED7">
                                    <w:rPr>
                                      <w:sz w:val="20"/>
                                      <w:szCs w:val="20"/>
                                    </w:rPr>
                                    <w:t>Auskunft ertei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lt</w:t>
                                  </w:r>
                                </w:p>
                              </w:tc>
                            </w:tr>
                            <w:tr w:rsidR="00892B3E" w:rsidRPr="00CB22A7" w14:paraId="56A45FCE" w14:textId="77777777" w:rsidTr="00892B3E">
                              <w:trPr>
                                <w:gridAfter w:val="1"/>
                                <w:wAfter w:w="52" w:type="dxa"/>
                                <w:trHeight w:val="107"/>
                              </w:trPr>
                              <w:tc>
                                <w:tcPr>
                                  <w:tcW w:w="3917" w:type="dxa"/>
                                </w:tcPr>
                                <w:p w14:paraId="594C13E7" w14:textId="4917665E" w:rsidR="00892B3E" w:rsidRPr="00ED3ED7" w:rsidRDefault="00892B3E" w:rsidP="00892B3E">
                                  <w:pPr>
                                    <w:spacing w:after="100" w:afterAutospacing="1" w:line="200" w:lineRule="exact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Frau 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Itschert-Haupt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ab/>
                                    <w:t>0261 – 6503</w:t>
                                  </w:r>
                                  <w:r w:rsidRPr="00ED3ED7">
                                    <w:rPr>
                                      <w:sz w:val="20"/>
                                      <w:szCs w:val="20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173</w:t>
                                  </w:r>
                                </w:p>
                              </w:tc>
                            </w:tr>
                            <w:tr w:rsidR="00892B3E" w:rsidRPr="00CB22A7" w14:paraId="3B6FF7AA" w14:textId="77777777" w:rsidTr="00892B3E">
                              <w:trPr>
                                <w:gridAfter w:val="1"/>
                                <w:wAfter w:w="52" w:type="dxa"/>
                                <w:trHeight w:val="82"/>
                              </w:trPr>
                              <w:tc>
                                <w:tcPr>
                                  <w:tcW w:w="3917" w:type="dxa"/>
                                </w:tcPr>
                                <w:p w14:paraId="7AFC4856" w14:textId="77777777" w:rsidR="00892B3E" w:rsidRPr="00ED3ED7" w:rsidRDefault="00892B3E" w:rsidP="00892B3E">
                                  <w:pPr>
                                    <w:spacing w:after="100" w:afterAutospacing="1" w:line="20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E-Mail: 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ab/>
                                    <w:t>gewerbe@vg-vallendar.de</w:t>
                                  </w:r>
                                </w:p>
                              </w:tc>
                            </w:tr>
                            <w:tr w:rsidR="00892B3E" w:rsidRPr="00CB22A7" w14:paraId="44B4601E" w14:textId="77777777" w:rsidTr="00892B3E">
                              <w:trPr>
                                <w:gridAfter w:val="1"/>
                                <w:wAfter w:w="52" w:type="dxa"/>
                                <w:trHeight w:val="80"/>
                              </w:trPr>
                              <w:tc>
                                <w:tcPr>
                                  <w:tcW w:w="3917" w:type="dxa"/>
                                </w:tcPr>
                                <w:p w14:paraId="517D084D" w14:textId="77777777" w:rsidR="00892B3E" w:rsidRPr="00ED3ED7" w:rsidRDefault="00892B3E" w:rsidP="00892B3E">
                                  <w:pPr>
                                    <w:spacing w:after="100" w:afterAutospacing="1" w:line="200" w:lineRule="exact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892B3E" w:rsidRPr="00CB22A7" w14:paraId="4016BB8E" w14:textId="77777777" w:rsidTr="00892B3E">
                              <w:trPr>
                                <w:gridAfter w:val="1"/>
                                <w:wAfter w:w="52" w:type="dxa"/>
                                <w:trHeight w:val="104"/>
                              </w:trPr>
                              <w:tc>
                                <w:tcPr>
                                  <w:tcW w:w="3917" w:type="dxa"/>
                                </w:tcPr>
                                <w:p w14:paraId="56D83930" w14:textId="77777777" w:rsidR="00892B3E" w:rsidRPr="00CB22A7" w:rsidRDefault="00892B3E" w:rsidP="00892B3E">
                                  <w:pPr>
                                    <w:spacing w:after="100" w:afterAutospacing="1" w:line="200" w:lineRule="exact"/>
                                    <w:jc w:val="both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892B3E" w14:paraId="284AE083" w14:textId="77777777" w:rsidTr="00892B3E">
                              <w:trPr>
                                <w:gridAfter w:val="1"/>
                                <w:wAfter w:w="52" w:type="dxa"/>
                                <w:trHeight w:val="139"/>
                              </w:trPr>
                              <w:tc>
                                <w:tcPr>
                                  <w:tcW w:w="3917" w:type="dxa"/>
                                </w:tcPr>
                                <w:p w14:paraId="43261D9D" w14:textId="77777777" w:rsidR="00892B3E" w:rsidRDefault="00892B3E" w:rsidP="00892B3E">
                                  <w:pPr>
                                    <w:spacing w:after="100" w:afterAutospacing="1" w:line="20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892B3E" w14:paraId="4D0ED96A" w14:textId="77777777" w:rsidTr="00892B3E">
                              <w:trPr>
                                <w:gridAfter w:val="1"/>
                                <w:wAfter w:w="52" w:type="dxa"/>
                                <w:trHeight w:val="212"/>
                              </w:trPr>
                              <w:tc>
                                <w:tcPr>
                                  <w:tcW w:w="3917" w:type="dxa"/>
                                </w:tcPr>
                                <w:p w14:paraId="5B93B836" w14:textId="77777777" w:rsidR="00892B3E" w:rsidRPr="00CB22A7" w:rsidRDefault="00892B3E" w:rsidP="00892B3E">
                                  <w:pPr>
                                    <w:spacing w:after="100" w:afterAutospacing="1" w:line="20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FF8B035" w14:textId="77777777" w:rsidR="00892B3E" w:rsidRDefault="00892B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4870DC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268.85pt;margin-top:15.95pt;width:210.75pt;height:10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" fillcolor="white [3201]" stroked="f" strokeweight=".5pt">
                <v:textbox>
                  <w:txbxContent>
                    <w:tbl>
                      <w:tblPr>
                        <w:tblStyle w:val="Tabellenraster"/>
                        <w:tblW w:w="3969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917"/>
                        <w:gridCol w:w="52"/>
                      </w:tblGrid>
                      <w:tr w:rsidR="00892B3E" w:rsidRPr="00CB22A7" w14:paraId="32763C8C" w14:textId="77777777" w:rsidTr="00892B3E">
                        <w:trPr>
                          <w:trHeight w:val="142"/>
                        </w:trPr>
                        <w:tc>
                          <w:tcPr>
                            <w:tcW w:w="3969" w:type="dxa"/>
                            <w:gridSpan w:val="2"/>
                          </w:tcPr>
                          <w:p w14:paraId="45964F8A" w14:textId="77777777" w:rsidR="00892B3E" w:rsidRPr="00CB22A7" w:rsidRDefault="00892B3E" w:rsidP="00892B3E">
                            <w:pPr>
                              <w:tabs>
                                <w:tab w:val="left" w:pos="1701"/>
                              </w:tabs>
                              <w:spacing w:after="100" w:afterAutospacing="1" w:line="200" w:lineRule="exac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892B3E" w:rsidRPr="00CB22A7" w14:paraId="26C05F15" w14:textId="77777777" w:rsidTr="00892B3E">
                        <w:trPr>
                          <w:trHeight w:val="96"/>
                        </w:trPr>
                        <w:tc>
                          <w:tcPr>
                            <w:tcW w:w="3969" w:type="dxa"/>
                            <w:gridSpan w:val="2"/>
                          </w:tcPr>
                          <w:p w14:paraId="7CFD9169" w14:textId="77777777" w:rsidR="00892B3E" w:rsidRPr="00CB22A7" w:rsidRDefault="00892B3E" w:rsidP="00892B3E">
                            <w:pPr>
                              <w:spacing w:after="100" w:afterAutospacing="1" w:line="20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892B3E" w:rsidRPr="00CB22A7" w14:paraId="236C0D7A" w14:textId="77777777" w:rsidTr="00892B3E">
                        <w:trPr>
                          <w:trHeight w:val="80"/>
                        </w:trPr>
                        <w:tc>
                          <w:tcPr>
                            <w:tcW w:w="3969" w:type="dxa"/>
                            <w:gridSpan w:val="2"/>
                          </w:tcPr>
                          <w:p w14:paraId="3D0C7EDF" w14:textId="77777777" w:rsidR="00892B3E" w:rsidRPr="00CB22A7" w:rsidRDefault="00892B3E" w:rsidP="00892B3E">
                            <w:pPr>
                              <w:spacing w:after="100" w:afterAutospacing="1" w:line="200" w:lineRule="exac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892B3E" w:rsidRPr="00CB22A7" w14:paraId="57F27E36" w14:textId="77777777" w:rsidTr="00892B3E">
                        <w:trPr>
                          <w:trHeight w:val="116"/>
                        </w:trPr>
                        <w:tc>
                          <w:tcPr>
                            <w:tcW w:w="3969" w:type="dxa"/>
                            <w:gridSpan w:val="2"/>
                          </w:tcPr>
                          <w:p w14:paraId="034DBA58" w14:textId="77777777" w:rsidR="00892B3E" w:rsidRPr="00CB22A7" w:rsidRDefault="00892B3E" w:rsidP="00892B3E">
                            <w:pPr>
                              <w:spacing w:after="100" w:afterAutospacing="1" w:line="200" w:lineRule="exac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ED3ED7">
                              <w:rPr>
                                <w:sz w:val="20"/>
                                <w:szCs w:val="20"/>
                              </w:rPr>
                              <w:t>Auskunft ertei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lt</w:t>
                            </w:r>
                          </w:p>
                        </w:tc>
                      </w:tr>
                      <w:tr w:rsidR="00892B3E" w:rsidRPr="00CB22A7" w14:paraId="24246998" w14:textId="77777777" w:rsidTr="00892B3E">
                        <w:trPr>
                          <w:trHeight w:val="107"/>
                        </w:trPr>
                        <w:tc>
                          <w:tcPr>
                            <w:tcW w:w="3969" w:type="dxa"/>
                            <w:gridSpan w:val="2"/>
                          </w:tcPr>
                          <w:p w14:paraId="0CE0B8F6" w14:textId="664230B3" w:rsidR="00892B3E" w:rsidRPr="00ED3ED7" w:rsidRDefault="00892B3E" w:rsidP="00892B3E">
                            <w:pPr>
                              <w:spacing w:after="100" w:afterAutospacing="1" w:line="200" w:lineRule="exac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Frau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Itschert-Haupt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  <w:t>0261 – 6503</w:t>
                            </w:r>
                            <w:r w:rsidRPr="00ED3ED7"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175</w:t>
                            </w:r>
                          </w:p>
                        </w:tc>
                      </w:tr>
                      <w:tr w:rsidR="00892B3E" w:rsidRPr="00CB22A7" w14:paraId="57BA7960" w14:textId="77777777" w:rsidTr="00892B3E">
                        <w:trPr>
                          <w:trHeight w:val="82"/>
                        </w:trPr>
                        <w:tc>
                          <w:tcPr>
                            <w:tcW w:w="3969" w:type="dxa"/>
                            <w:gridSpan w:val="2"/>
                          </w:tcPr>
                          <w:p w14:paraId="23F3B6D9" w14:textId="77777777" w:rsidR="00892B3E" w:rsidRPr="00ED3ED7" w:rsidRDefault="00892B3E" w:rsidP="00892B3E">
                            <w:pPr>
                              <w:spacing w:after="100" w:afterAutospacing="1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  <w:t xml:space="preserve"> ordnung@vg-vallendar.de</w:t>
                            </w:r>
                          </w:p>
                        </w:tc>
                      </w:tr>
                      <w:tr w:rsidR="00892B3E" w:rsidRPr="00CB22A7" w14:paraId="518538BB" w14:textId="77777777" w:rsidTr="00892B3E">
                        <w:trPr>
                          <w:trHeight w:val="80"/>
                        </w:trPr>
                        <w:tc>
                          <w:tcPr>
                            <w:tcW w:w="3969" w:type="dxa"/>
                            <w:gridSpan w:val="2"/>
                          </w:tcPr>
                          <w:p w14:paraId="27CF29D9" w14:textId="77777777" w:rsidR="00892B3E" w:rsidRPr="00ED3ED7" w:rsidRDefault="00892B3E" w:rsidP="00892B3E">
                            <w:pPr>
                              <w:spacing w:after="100" w:afterAutospacing="1" w:line="200" w:lineRule="exac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892B3E" w:rsidRPr="00CB22A7" w14:paraId="2F9846E3" w14:textId="77777777" w:rsidTr="00892B3E">
                        <w:trPr>
                          <w:trHeight w:val="104"/>
                        </w:trPr>
                        <w:tc>
                          <w:tcPr>
                            <w:tcW w:w="3969" w:type="dxa"/>
                            <w:gridSpan w:val="2"/>
                          </w:tcPr>
                          <w:p w14:paraId="7EDE4209" w14:textId="77777777" w:rsidR="00892B3E" w:rsidRPr="00CB22A7" w:rsidRDefault="00892B3E" w:rsidP="00892B3E">
                            <w:pPr>
                              <w:spacing w:after="100" w:afterAutospacing="1" w:line="200" w:lineRule="exac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892B3E" w14:paraId="7022CE1D" w14:textId="77777777" w:rsidTr="00892B3E">
                        <w:trPr>
                          <w:trHeight w:val="139"/>
                        </w:trPr>
                        <w:tc>
                          <w:tcPr>
                            <w:tcW w:w="3969" w:type="dxa"/>
                            <w:gridSpan w:val="2"/>
                          </w:tcPr>
                          <w:p w14:paraId="7FE4306D" w14:textId="77777777" w:rsidR="00892B3E" w:rsidRDefault="00892B3E" w:rsidP="00892B3E">
                            <w:pPr>
                              <w:spacing w:after="100" w:afterAutospacing="1" w:line="20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892B3E" w14:paraId="72AADD82" w14:textId="77777777" w:rsidTr="00892B3E">
                        <w:trPr>
                          <w:trHeight w:val="212"/>
                        </w:trPr>
                        <w:tc>
                          <w:tcPr>
                            <w:tcW w:w="3969" w:type="dxa"/>
                            <w:gridSpan w:val="2"/>
                          </w:tcPr>
                          <w:p w14:paraId="024A2CF1" w14:textId="77777777" w:rsidR="00892B3E" w:rsidRPr="00CB22A7" w:rsidRDefault="00892B3E" w:rsidP="00892B3E">
                            <w:pPr>
                              <w:spacing w:after="100" w:afterAutospacing="1" w:line="20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892B3E" w:rsidRPr="00CB22A7" w14:paraId="024C2BF1" w14:textId="77777777" w:rsidTr="00892B3E">
                        <w:trPr>
                          <w:gridAfter w:val="1"/>
                          <w:wAfter w:w="52" w:type="dxa"/>
                          <w:trHeight w:val="142"/>
                        </w:trPr>
                        <w:tc>
                          <w:tcPr>
                            <w:tcW w:w="3917" w:type="dxa"/>
                          </w:tcPr>
                          <w:p w14:paraId="3DFBDCA3" w14:textId="77777777" w:rsidR="00892B3E" w:rsidRPr="00CB22A7" w:rsidRDefault="00892B3E" w:rsidP="00892B3E">
                            <w:pPr>
                              <w:tabs>
                                <w:tab w:val="left" w:pos="1701"/>
                              </w:tabs>
                              <w:spacing w:after="100" w:afterAutospacing="1" w:line="200" w:lineRule="exac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892B3E" w:rsidRPr="00CB22A7" w14:paraId="56AAAD41" w14:textId="77777777" w:rsidTr="00892B3E">
                        <w:trPr>
                          <w:gridAfter w:val="1"/>
                          <w:wAfter w:w="52" w:type="dxa"/>
                          <w:trHeight w:val="96"/>
                        </w:trPr>
                        <w:tc>
                          <w:tcPr>
                            <w:tcW w:w="3917" w:type="dxa"/>
                          </w:tcPr>
                          <w:p w14:paraId="3F3E5E0B" w14:textId="77777777" w:rsidR="00892B3E" w:rsidRPr="00CB22A7" w:rsidRDefault="00892B3E" w:rsidP="00892B3E">
                            <w:pPr>
                              <w:spacing w:after="100" w:afterAutospacing="1" w:line="20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892B3E" w:rsidRPr="00CB22A7" w14:paraId="6F972B5E" w14:textId="77777777" w:rsidTr="00892B3E">
                        <w:trPr>
                          <w:gridAfter w:val="1"/>
                          <w:wAfter w:w="52" w:type="dxa"/>
                          <w:trHeight w:val="80"/>
                        </w:trPr>
                        <w:tc>
                          <w:tcPr>
                            <w:tcW w:w="3917" w:type="dxa"/>
                          </w:tcPr>
                          <w:p w14:paraId="6CC57E9D" w14:textId="77777777" w:rsidR="00892B3E" w:rsidRPr="00CB22A7" w:rsidRDefault="00892B3E" w:rsidP="00892B3E">
                            <w:pPr>
                              <w:spacing w:after="100" w:afterAutospacing="1" w:line="200" w:lineRule="exac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892B3E" w:rsidRPr="00CB22A7" w14:paraId="44D92422" w14:textId="77777777" w:rsidTr="00892B3E">
                        <w:trPr>
                          <w:gridAfter w:val="1"/>
                          <w:wAfter w:w="52" w:type="dxa"/>
                          <w:trHeight w:val="116"/>
                        </w:trPr>
                        <w:tc>
                          <w:tcPr>
                            <w:tcW w:w="3917" w:type="dxa"/>
                          </w:tcPr>
                          <w:p w14:paraId="1567A95D" w14:textId="77777777" w:rsidR="00892B3E" w:rsidRPr="00CB22A7" w:rsidRDefault="00892B3E" w:rsidP="00892B3E">
                            <w:pPr>
                              <w:spacing w:after="100" w:afterAutospacing="1" w:line="200" w:lineRule="exac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ED3ED7">
                              <w:rPr>
                                <w:sz w:val="20"/>
                                <w:szCs w:val="20"/>
                              </w:rPr>
                              <w:t>Auskunft ertei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lt</w:t>
                            </w:r>
                          </w:p>
                        </w:tc>
                      </w:tr>
                      <w:tr w:rsidR="00892B3E" w:rsidRPr="00CB22A7" w14:paraId="56A45FCE" w14:textId="77777777" w:rsidTr="00892B3E">
                        <w:trPr>
                          <w:gridAfter w:val="1"/>
                          <w:wAfter w:w="52" w:type="dxa"/>
                          <w:trHeight w:val="107"/>
                        </w:trPr>
                        <w:tc>
                          <w:tcPr>
                            <w:tcW w:w="3917" w:type="dxa"/>
                          </w:tcPr>
                          <w:p w14:paraId="594C13E7" w14:textId="4917665E" w:rsidR="00892B3E" w:rsidRPr="00ED3ED7" w:rsidRDefault="00892B3E" w:rsidP="00892B3E">
                            <w:pPr>
                              <w:spacing w:after="100" w:afterAutospacing="1" w:line="200" w:lineRule="exac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Frau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Itschert-Haupt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  <w:t>0261 – 6503</w:t>
                            </w:r>
                            <w:r w:rsidRPr="00ED3ED7"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173</w:t>
                            </w:r>
                          </w:p>
                        </w:tc>
                      </w:tr>
                      <w:tr w:rsidR="00892B3E" w:rsidRPr="00CB22A7" w14:paraId="3B6FF7AA" w14:textId="77777777" w:rsidTr="00892B3E">
                        <w:trPr>
                          <w:gridAfter w:val="1"/>
                          <w:wAfter w:w="52" w:type="dxa"/>
                          <w:trHeight w:val="82"/>
                        </w:trPr>
                        <w:tc>
                          <w:tcPr>
                            <w:tcW w:w="3917" w:type="dxa"/>
                          </w:tcPr>
                          <w:p w14:paraId="7AFC4856" w14:textId="77777777" w:rsidR="00892B3E" w:rsidRPr="00ED3ED7" w:rsidRDefault="00892B3E" w:rsidP="00892B3E">
                            <w:pPr>
                              <w:spacing w:after="100" w:afterAutospacing="1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  <w:t>gewerbe@vg-vallendar.de</w:t>
                            </w:r>
                          </w:p>
                        </w:tc>
                      </w:tr>
                      <w:tr w:rsidR="00892B3E" w:rsidRPr="00CB22A7" w14:paraId="44B4601E" w14:textId="77777777" w:rsidTr="00892B3E">
                        <w:trPr>
                          <w:gridAfter w:val="1"/>
                          <w:wAfter w:w="52" w:type="dxa"/>
                          <w:trHeight w:val="80"/>
                        </w:trPr>
                        <w:tc>
                          <w:tcPr>
                            <w:tcW w:w="3917" w:type="dxa"/>
                          </w:tcPr>
                          <w:p w14:paraId="517D084D" w14:textId="77777777" w:rsidR="00892B3E" w:rsidRPr="00ED3ED7" w:rsidRDefault="00892B3E" w:rsidP="00892B3E">
                            <w:pPr>
                              <w:spacing w:after="100" w:afterAutospacing="1" w:line="200" w:lineRule="exac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892B3E" w:rsidRPr="00CB22A7" w14:paraId="4016BB8E" w14:textId="77777777" w:rsidTr="00892B3E">
                        <w:trPr>
                          <w:gridAfter w:val="1"/>
                          <w:wAfter w:w="52" w:type="dxa"/>
                          <w:trHeight w:val="104"/>
                        </w:trPr>
                        <w:tc>
                          <w:tcPr>
                            <w:tcW w:w="3917" w:type="dxa"/>
                          </w:tcPr>
                          <w:p w14:paraId="56D83930" w14:textId="77777777" w:rsidR="00892B3E" w:rsidRPr="00CB22A7" w:rsidRDefault="00892B3E" w:rsidP="00892B3E">
                            <w:pPr>
                              <w:spacing w:after="100" w:afterAutospacing="1" w:line="200" w:lineRule="exac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892B3E" w14:paraId="284AE083" w14:textId="77777777" w:rsidTr="00892B3E">
                        <w:trPr>
                          <w:gridAfter w:val="1"/>
                          <w:wAfter w:w="52" w:type="dxa"/>
                          <w:trHeight w:val="139"/>
                        </w:trPr>
                        <w:tc>
                          <w:tcPr>
                            <w:tcW w:w="3917" w:type="dxa"/>
                          </w:tcPr>
                          <w:p w14:paraId="43261D9D" w14:textId="77777777" w:rsidR="00892B3E" w:rsidRDefault="00892B3E" w:rsidP="00892B3E">
                            <w:pPr>
                              <w:spacing w:after="100" w:afterAutospacing="1" w:line="20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892B3E" w14:paraId="4D0ED96A" w14:textId="77777777" w:rsidTr="00892B3E">
                        <w:trPr>
                          <w:gridAfter w:val="1"/>
                          <w:wAfter w:w="52" w:type="dxa"/>
                          <w:trHeight w:val="212"/>
                        </w:trPr>
                        <w:tc>
                          <w:tcPr>
                            <w:tcW w:w="3917" w:type="dxa"/>
                          </w:tcPr>
                          <w:p w14:paraId="5B93B836" w14:textId="77777777" w:rsidR="00892B3E" w:rsidRPr="00CB22A7" w:rsidRDefault="00892B3E" w:rsidP="00892B3E">
                            <w:pPr>
                              <w:spacing w:after="100" w:afterAutospacing="1" w:line="20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6FF8B035" w14:textId="77777777" w:rsidR="00892B3E" w:rsidRDefault="00892B3E"/>
                  </w:txbxContent>
                </v:textbox>
              </v:shape>
            </w:pict>
          </mc:Fallback>
        </mc:AlternateContent>
      </w:r>
    </w:p>
    <w:p w14:paraId="374ABD73" w14:textId="77777777" w:rsidR="006572B1" w:rsidRDefault="006572B1" w:rsidP="00D46E39">
      <w:pPr>
        <w:spacing w:after="120" w:line="280" w:lineRule="exact"/>
        <w:rPr>
          <w:rStyle w:val="Fett"/>
          <w:sz w:val="20"/>
          <w:szCs w:val="20"/>
        </w:rPr>
      </w:pPr>
    </w:p>
    <w:p w14:paraId="4952B8FF" w14:textId="77777777" w:rsidR="004E5E1F" w:rsidRDefault="004E5E1F" w:rsidP="00D46E39">
      <w:pPr>
        <w:spacing w:after="120" w:line="280" w:lineRule="exact"/>
        <w:rPr>
          <w:rStyle w:val="Fett"/>
        </w:rPr>
      </w:pPr>
    </w:p>
    <w:p w14:paraId="058FEEC6" w14:textId="77777777" w:rsidR="006572B1" w:rsidRDefault="006572B1" w:rsidP="00D46E39">
      <w:pPr>
        <w:spacing w:after="120" w:line="280" w:lineRule="exact"/>
        <w:rPr>
          <w:rStyle w:val="Fett"/>
        </w:rPr>
      </w:pPr>
    </w:p>
    <w:p w14:paraId="7DC7D720" w14:textId="77777777" w:rsidR="006572B1" w:rsidRDefault="006572B1" w:rsidP="00D46E39">
      <w:pPr>
        <w:spacing w:after="120" w:line="280" w:lineRule="exact"/>
        <w:rPr>
          <w:rStyle w:val="Fett"/>
        </w:rPr>
      </w:pPr>
    </w:p>
    <w:p w14:paraId="7694E57A" w14:textId="77777777" w:rsidR="006572B1" w:rsidRDefault="006572B1" w:rsidP="00D46E39">
      <w:pPr>
        <w:spacing w:after="120" w:line="280" w:lineRule="exact"/>
        <w:rPr>
          <w:rStyle w:val="Fett"/>
        </w:rPr>
      </w:pPr>
    </w:p>
    <w:p w14:paraId="49346717" w14:textId="77777777" w:rsidR="006572B1" w:rsidRDefault="006572B1" w:rsidP="00D46E39">
      <w:pPr>
        <w:spacing w:after="120" w:line="280" w:lineRule="exact"/>
        <w:rPr>
          <w:rStyle w:val="Fett"/>
        </w:rPr>
      </w:pPr>
    </w:p>
    <w:sdt>
      <w:sdtPr>
        <w:rPr>
          <w:rStyle w:val="Fett"/>
          <w:sz w:val="20"/>
          <w:szCs w:val="20"/>
        </w:rPr>
        <w:id w:val="-1184277165"/>
        <w:placeholder>
          <w:docPart w:val="29EA0349618541199C3610B7724DACB4"/>
        </w:placeholder>
      </w:sdtPr>
      <w:sdtContent>
        <w:p w14:paraId="7A63BB3D" w14:textId="77777777" w:rsidR="00652459" w:rsidRPr="00652459" w:rsidRDefault="00652459" w:rsidP="00652459">
          <w:pPr>
            <w:spacing w:after="120" w:line="280" w:lineRule="exact"/>
            <w:rPr>
              <w:rStyle w:val="Fett"/>
            </w:rPr>
          </w:pPr>
          <w:r>
            <w:rPr>
              <w:rStyle w:val="Fett"/>
              <w:sz w:val="20"/>
              <w:szCs w:val="20"/>
            </w:rPr>
            <w:t>Anzeige über das Verbrennen pflanzlicher Abfälle g</w:t>
          </w:r>
          <w:r w:rsidRPr="00652459">
            <w:rPr>
              <w:rStyle w:val="Fett"/>
              <w:sz w:val="20"/>
              <w:szCs w:val="20"/>
            </w:rPr>
            <w:t>emäß § 2 Abs. 2 der Landesverordnung über die Verbrennung pflanzlicher Abfälle außerhalb von Abfallbeseitigungsanlagen vom 4. Juli 1974 in der jeweils geltenden Fassung</w:t>
          </w:r>
        </w:p>
      </w:sdtContent>
    </w:sdt>
    <w:p w14:paraId="5F1303DA" w14:textId="77777777" w:rsidR="00D96462" w:rsidRDefault="00D96462" w:rsidP="00D46E39">
      <w:pPr>
        <w:spacing w:after="120" w:line="280" w:lineRule="exact"/>
        <w:rPr>
          <w:rStyle w:val="Fett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373"/>
      </w:tblGrid>
      <w:tr w:rsidR="003E688F" w:rsidRPr="009619A2" w14:paraId="298DCA87" w14:textId="77777777" w:rsidTr="003E688F"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87A339" w14:textId="77777777" w:rsidR="003E688F" w:rsidRPr="003E688F" w:rsidRDefault="00652459" w:rsidP="00A04AD6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An</w:t>
            </w:r>
            <w:r w:rsidRPr="00652459">
              <w:rPr>
                <w:rFonts w:cs="Calibri"/>
                <w:b/>
                <w:sz w:val="20"/>
                <w:szCs w:val="20"/>
              </w:rPr>
              <w:t>zeigende P</w:t>
            </w:r>
            <w:r w:rsidR="002D208C">
              <w:rPr>
                <w:rFonts w:cs="Calibri"/>
                <w:b/>
                <w:sz w:val="20"/>
                <w:szCs w:val="20"/>
              </w:rPr>
              <w:t>e</w:t>
            </w:r>
            <w:r w:rsidRPr="00652459">
              <w:rPr>
                <w:rFonts w:cs="Calibri"/>
                <w:b/>
                <w:sz w:val="20"/>
                <w:szCs w:val="20"/>
              </w:rPr>
              <w:t>rson</w:t>
            </w:r>
          </w:p>
        </w:tc>
      </w:tr>
      <w:tr w:rsidR="00D46E39" w:rsidRPr="009619A2" w14:paraId="7C4FE83F" w14:textId="77777777" w:rsidTr="002D20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F6A98" w14:textId="77777777" w:rsidR="00D46E39" w:rsidRPr="009619A2" w:rsidRDefault="00D46E39" w:rsidP="00EC4A44">
            <w:pPr>
              <w:spacing w:line="360" w:lineRule="auto"/>
              <w:rPr>
                <w:sz w:val="20"/>
                <w:szCs w:val="20"/>
              </w:rPr>
            </w:pPr>
            <w:r w:rsidRPr="009619A2">
              <w:rPr>
                <w:sz w:val="20"/>
                <w:szCs w:val="20"/>
              </w:rPr>
              <w:t>Name, Vorname: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22FB" w14:textId="77777777" w:rsidR="00D46E39" w:rsidRPr="009619A2" w:rsidRDefault="00D46E39" w:rsidP="00EC4A44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D46E39" w:rsidRPr="009619A2" w14:paraId="2D641F94" w14:textId="77777777" w:rsidTr="002D20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BCC3" w14:textId="77777777" w:rsidR="00D46E39" w:rsidRPr="009619A2" w:rsidRDefault="00D46E39" w:rsidP="00EC4A44">
            <w:pPr>
              <w:spacing w:line="360" w:lineRule="auto"/>
              <w:rPr>
                <w:sz w:val="20"/>
                <w:szCs w:val="20"/>
              </w:rPr>
            </w:pPr>
            <w:r w:rsidRPr="009619A2">
              <w:rPr>
                <w:sz w:val="20"/>
                <w:szCs w:val="20"/>
              </w:rPr>
              <w:t>Straße und Hausnummer: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52B0" w14:textId="77777777" w:rsidR="00D46E39" w:rsidRPr="009619A2" w:rsidRDefault="00D46E39" w:rsidP="00EC4A44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D46E39" w:rsidRPr="009619A2" w14:paraId="713ED5A4" w14:textId="77777777" w:rsidTr="002D20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2B22" w14:textId="77777777" w:rsidR="00D46E39" w:rsidRPr="009619A2" w:rsidRDefault="00D46E39" w:rsidP="00EC4A44">
            <w:pPr>
              <w:spacing w:line="360" w:lineRule="auto"/>
              <w:rPr>
                <w:sz w:val="20"/>
                <w:szCs w:val="20"/>
              </w:rPr>
            </w:pPr>
            <w:r w:rsidRPr="009619A2">
              <w:rPr>
                <w:sz w:val="20"/>
                <w:szCs w:val="20"/>
              </w:rPr>
              <w:t>PLZ und Ort: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FA44C" w14:textId="77777777" w:rsidR="00D46E39" w:rsidRPr="009619A2" w:rsidRDefault="00D46E39" w:rsidP="00EC4A44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D46E39" w:rsidRPr="009619A2" w14:paraId="5E8975F1" w14:textId="77777777" w:rsidTr="002D20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F336" w14:textId="77777777" w:rsidR="00D46E39" w:rsidRPr="009619A2" w:rsidRDefault="00D46E39" w:rsidP="00EC4A44">
            <w:pPr>
              <w:spacing w:line="360" w:lineRule="auto"/>
              <w:rPr>
                <w:sz w:val="20"/>
                <w:szCs w:val="20"/>
              </w:rPr>
            </w:pPr>
            <w:r w:rsidRPr="009619A2">
              <w:rPr>
                <w:sz w:val="20"/>
                <w:szCs w:val="20"/>
              </w:rPr>
              <w:t>Telefonnummer: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1132" w14:textId="77777777" w:rsidR="00D46E39" w:rsidRPr="009619A2" w:rsidRDefault="00D46E39" w:rsidP="00EC4A44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D46E39" w:rsidRPr="009619A2" w14:paraId="33ADA3DD" w14:textId="77777777" w:rsidTr="002D20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E8307" w14:textId="77777777" w:rsidR="00D46E39" w:rsidRPr="009619A2" w:rsidRDefault="00D46E39" w:rsidP="00EC4A44">
            <w:pPr>
              <w:spacing w:line="360" w:lineRule="auto"/>
              <w:rPr>
                <w:sz w:val="20"/>
                <w:szCs w:val="20"/>
              </w:rPr>
            </w:pPr>
            <w:r w:rsidRPr="009619A2">
              <w:rPr>
                <w:sz w:val="20"/>
                <w:szCs w:val="20"/>
              </w:rPr>
              <w:t>E-Mail: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593A3" w14:textId="77777777" w:rsidR="00D46E39" w:rsidRPr="009619A2" w:rsidRDefault="00D46E39" w:rsidP="00EC4A44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980922" w:rsidRPr="009619A2" w14:paraId="2FBC4ABD" w14:textId="77777777" w:rsidTr="004E5E1F"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3259" w14:textId="77777777" w:rsidR="00980922" w:rsidRPr="00652459" w:rsidRDefault="00652459" w:rsidP="005C60C3">
            <w:pPr>
              <w:spacing w:after="120" w:line="240" w:lineRule="exact"/>
              <w:jc w:val="both"/>
              <w:rPr>
                <w:sz w:val="20"/>
                <w:szCs w:val="20"/>
              </w:rPr>
            </w:pPr>
            <w:r w:rsidRPr="00652459">
              <w:rPr>
                <w:sz w:val="20"/>
                <w:szCs w:val="20"/>
              </w:rPr>
              <w:t>Während der Verbrennung muss eine telefonische Erreichbarkeit über die genannte Nummer gewährleistet sein!</w:t>
            </w:r>
          </w:p>
        </w:tc>
      </w:tr>
    </w:tbl>
    <w:p w14:paraId="658BF64C" w14:textId="77777777" w:rsidR="00E32849" w:rsidRDefault="00E32849" w:rsidP="00D46E39">
      <w:pPr>
        <w:jc w:val="both"/>
        <w:rPr>
          <w:rFonts w:cs="Calibri"/>
          <w:b/>
          <w:sz w:val="20"/>
          <w:szCs w:val="20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1843"/>
        <w:gridCol w:w="1559"/>
        <w:gridCol w:w="1307"/>
        <w:gridCol w:w="1664"/>
      </w:tblGrid>
      <w:tr w:rsidR="002D208C" w:rsidRPr="003E688F" w14:paraId="2628D4B1" w14:textId="77777777" w:rsidTr="00727AAD">
        <w:tc>
          <w:tcPr>
            <w:tcW w:w="92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749FF2" w14:textId="77777777" w:rsidR="002D208C" w:rsidRPr="003E688F" w:rsidRDefault="002D208C" w:rsidP="00727AAD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Angaben zum Verbrennungsort</w:t>
            </w:r>
          </w:p>
        </w:tc>
      </w:tr>
      <w:tr w:rsidR="002D208C" w:rsidRPr="009619A2" w14:paraId="44A5F23A" w14:textId="77777777" w:rsidTr="002D20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4529C" w14:textId="77777777" w:rsidR="002D208C" w:rsidRPr="009619A2" w:rsidRDefault="002D208C" w:rsidP="002D208C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Ortsgemeinde: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E904" w14:textId="77777777" w:rsidR="002D208C" w:rsidRPr="002D208C" w:rsidRDefault="00000000" w:rsidP="002D208C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-1712336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D208C" w:rsidRPr="002D208C">
                  <w:rPr>
                    <w:rFonts w:asciiTheme="minorHAnsi" w:eastAsia="MS Gothic" w:hAnsiTheme="minorHAnsi"/>
                    <w:sz w:val="20"/>
                    <w:szCs w:val="20"/>
                  </w:rPr>
                  <w:t>☐</w:t>
                </w:r>
              </w:sdtContent>
            </w:sdt>
            <w:r w:rsidR="002D208C" w:rsidRPr="002D208C">
              <w:rPr>
                <w:rFonts w:asciiTheme="minorHAnsi" w:hAnsiTheme="minorHAnsi"/>
                <w:sz w:val="20"/>
                <w:szCs w:val="20"/>
              </w:rPr>
              <w:t xml:space="preserve"> Stadt Vallendar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4F6BA" w14:textId="77777777" w:rsidR="002D208C" w:rsidRPr="002D208C" w:rsidRDefault="00000000" w:rsidP="002D208C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-1942137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D208C" w:rsidRPr="002D208C">
                  <w:rPr>
                    <w:rFonts w:asciiTheme="minorHAnsi" w:eastAsia="MS Gothic" w:hAnsiTheme="minorHAnsi"/>
                    <w:sz w:val="20"/>
                    <w:szCs w:val="20"/>
                  </w:rPr>
                  <w:t>☐</w:t>
                </w:r>
              </w:sdtContent>
            </w:sdt>
            <w:r w:rsidR="002D208C" w:rsidRPr="002D208C">
              <w:rPr>
                <w:rFonts w:asciiTheme="minorHAnsi" w:hAnsiTheme="minorHAnsi"/>
                <w:sz w:val="20"/>
                <w:szCs w:val="20"/>
              </w:rPr>
              <w:t xml:space="preserve"> Niederwerth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00DC" w14:textId="77777777" w:rsidR="002D208C" w:rsidRPr="002D208C" w:rsidRDefault="00000000" w:rsidP="002D208C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-1645802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D208C" w:rsidRPr="002D208C">
                  <w:rPr>
                    <w:rFonts w:asciiTheme="minorHAnsi" w:eastAsia="MS Gothic" w:hAnsiTheme="minorHAnsi"/>
                    <w:sz w:val="20"/>
                    <w:szCs w:val="20"/>
                  </w:rPr>
                  <w:t>☐</w:t>
                </w:r>
              </w:sdtContent>
            </w:sdt>
            <w:r w:rsidR="002D208C" w:rsidRPr="002D208C">
              <w:rPr>
                <w:rFonts w:asciiTheme="minorHAnsi" w:hAnsiTheme="minorHAnsi"/>
                <w:sz w:val="20"/>
                <w:szCs w:val="20"/>
              </w:rPr>
              <w:t xml:space="preserve"> Urbar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AFBE" w14:textId="77777777" w:rsidR="002D208C" w:rsidRPr="002D208C" w:rsidRDefault="00000000" w:rsidP="002D208C">
            <w:pPr>
              <w:spacing w:line="360" w:lineRule="auto"/>
              <w:rPr>
                <w:rFonts w:asciiTheme="minorHAnsi" w:hAnsiTheme="minorHAnsi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sz w:val="20"/>
                  <w:szCs w:val="20"/>
                </w:rPr>
                <w:id w:val="-1563476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D208C" w:rsidRPr="002D208C">
                  <w:rPr>
                    <w:rFonts w:asciiTheme="minorHAnsi" w:eastAsia="MS Gothic" w:hAnsiTheme="minorHAnsi"/>
                    <w:sz w:val="20"/>
                    <w:szCs w:val="20"/>
                  </w:rPr>
                  <w:t>☐</w:t>
                </w:r>
              </w:sdtContent>
            </w:sdt>
            <w:r w:rsidR="002D208C" w:rsidRPr="002D208C">
              <w:rPr>
                <w:rFonts w:asciiTheme="minorHAnsi" w:hAnsiTheme="minorHAnsi"/>
                <w:sz w:val="20"/>
                <w:szCs w:val="20"/>
              </w:rPr>
              <w:t xml:space="preserve"> Weitersburg</w:t>
            </w:r>
          </w:p>
        </w:tc>
      </w:tr>
      <w:tr w:rsidR="002D208C" w:rsidRPr="009619A2" w14:paraId="3A561260" w14:textId="77777777" w:rsidTr="002D20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A6B9F" w14:textId="77777777" w:rsidR="002D208C" w:rsidRPr="009619A2" w:rsidRDefault="002D208C" w:rsidP="002D208C">
            <w:pPr>
              <w:spacing w:line="360" w:lineRule="auto"/>
              <w:rPr>
                <w:sz w:val="20"/>
                <w:szCs w:val="20"/>
              </w:rPr>
            </w:pPr>
            <w:r w:rsidRPr="009619A2">
              <w:rPr>
                <w:sz w:val="20"/>
                <w:szCs w:val="20"/>
              </w:rPr>
              <w:t>Straße und Hausnummer:</w:t>
            </w:r>
          </w:p>
        </w:tc>
        <w:tc>
          <w:tcPr>
            <w:tcW w:w="63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705B" w14:textId="77777777" w:rsidR="002D208C" w:rsidRPr="009619A2" w:rsidRDefault="002D208C" w:rsidP="002D208C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2D208C" w:rsidRPr="009619A2" w14:paraId="06FAE451" w14:textId="77777777" w:rsidTr="002D20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BB303" w14:textId="77777777" w:rsidR="002D208C" w:rsidRPr="009619A2" w:rsidRDefault="002D208C" w:rsidP="002D208C">
            <w:pPr>
              <w:spacing w:line="360" w:lineRule="auto"/>
              <w:rPr>
                <w:sz w:val="20"/>
                <w:szCs w:val="20"/>
              </w:rPr>
            </w:pPr>
            <w:r w:rsidRPr="00912925">
              <w:rPr>
                <w:rFonts w:eastAsia="Times New Roman"/>
                <w:kern w:val="0"/>
                <w:sz w:val="20"/>
                <w:szCs w:val="20"/>
                <w:lang w:eastAsia="de-DE"/>
              </w:rPr>
              <w:t>Gemarkung / Flur / Flurstück (soweit bekannt</w:t>
            </w:r>
            <w:r>
              <w:rPr>
                <w:rFonts w:eastAsia="Times New Roman"/>
                <w:kern w:val="0"/>
                <w:sz w:val="20"/>
                <w:szCs w:val="20"/>
                <w:lang w:eastAsia="de-DE"/>
              </w:rPr>
              <w:t>)</w:t>
            </w:r>
          </w:p>
        </w:tc>
        <w:tc>
          <w:tcPr>
            <w:tcW w:w="63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2E2A" w14:textId="77777777" w:rsidR="002D208C" w:rsidRPr="009619A2" w:rsidRDefault="002D208C" w:rsidP="002D208C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2D208C" w:rsidRPr="009619A2" w14:paraId="4B849407" w14:textId="77777777" w:rsidTr="002D20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5AFD8" w14:textId="77777777" w:rsidR="002D208C" w:rsidRPr="009619A2" w:rsidRDefault="002D208C" w:rsidP="002D208C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GPS (soweit bekannt)</w:t>
            </w:r>
          </w:p>
        </w:tc>
        <w:tc>
          <w:tcPr>
            <w:tcW w:w="63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E90D" w14:textId="77777777" w:rsidR="002D208C" w:rsidRPr="009619A2" w:rsidRDefault="002D208C" w:rsidP="002D208C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1E7798" w:rsidRPr="009619A2" w14:paraId="7D927A93" w14:textId="77777777" w:rsidTr="002D20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B792" w14:textId="77777777" w:rsidR="001E7798" w:rsidRDefault="001E7798" w:rsidP="001E7798">
            <w:pPr>
              <w:spacing w:line="360" w:lineRule="auto"/>
              <w:rPr>
                <w:sz w:val="20"/>
                <w:szCs w:val="20"/>
              </w:rPr>
            </w:pPr>
            <w:r w:rsidRPr="001E7798">
              <w:rPr>
                <w:sz w:val="20"/>
                <w:szCs w:val="20"/>
              </w:rPr>
              <w:t>Verbrennungsort auf dem Grundstück:</w:t>
            </w:r>
          </w:p>
        </w:tc>
        <w:tc>
          <w:tcPr>
            <w:tcW w:w="63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22C84" w14:textId="77777777" w:rsidR="001E7798" w:rsidRPr="009619A2" w:rsidRDefault="001E7798" w:rsidP="001E7798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2D208C" w:rsidRPr="009619A2" w14:paraId="1E1B46E0" w14:textId="77777777" w:rsidTr="002D208C"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754333" w14:textId="77777777" w:rsidR="002D208C" w:rsidRPr="009619A2" w:rsidRDefault="002D208C" w:rsidP="002D208C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Örtlichkeit: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E7A6" w14:textId="77777777" w:rsidR="002D208C" w:rsidRPr="009619A2" w:rsidRDefault="002D208C" w:rsidP="002D208C">
            <w:pPr>
              <w:spacing w:line="360" w:lineRule="auto"/>
              <w:rPr>
                <w:sz w:val="20"/>
                <w:szCs w:val="20"/>
              </w:rPr>
            </w:pPr>
            <w:r w:rsidRPr="002D208C">
              <w:rPr>
                <w:sz w:val="20"/>
                <w:szCs w:val="20"/>
              </w:rPr>
              <w:t>☐ landwirtschaftlich genutzte Fläche</w:t>
            </w: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A957" w14:textId="77777777" w:rsidR="002D208C" w:rsidRPr="002D208C" w:rsidRDefault="002D208C" w:rsidP="002D208C">
            <w:pPr>
              <w:spacing w:line="360" w:lineRule="auto"/>
              <w:rPr>
                <w:sz w:val="20"/>
                <w:szCs w:val="20"/>
              </w:rPr>
            </w:pPr>
            <w:r w:rsidRPr="002D208C">
              <w:rPr>
                <w:sz w:val="20"/>
                <w:szCs w:val="20"/>
              </w:rPr>
              <w:t>☐ gärtnerisch genutzte Fläche</w:t>
            </w:r>
          </w:p>
        </w:tc>
      </w:tr>
      <w:tr w:rsidR="002D208C" w:rsidRPr="009619A2" w14:paraId="06022193" w14:textId="77777777" w:rsidTr="002D208C"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B1CE" w14:textId="77777777" w:rsidR="002D208C" w:rsidRDefault="002D208C" w:rsidP="002D208C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63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E8AD" w14:textId="77777777" w:rsidR="002D208C" w:rsidRPr="009619A2" w:rsidRDefault="002D208C" w:rsidP="002D208C">
            <w:pPr>
              <w:spacing w:line="360" w:lineRule="auto"/>
              <w:rPr>
                <w:sz w:val="20"/>
                <w:szCs w:val="20"/>
              </w:rPr>
            </w:pPr>
            <w:r w:rsidRPr="002D208C">
              <w:rPr>
                <w:sz w:val="20"/>
                <w:szCs w:val="20"/>
              </w:rPr>
              <w:t>☐</w:t>
            </w:r>
            <w:r>
              <w:rPr>
                <w:sz w:val="20"/>
                <w:szCs w:val="20"/>
              </w:rPr>
              <w:t xml:space="preserve"> </w:t>
            </w:r>
            <w:r w:rsidRPr="00912925">
              <w:rPr>
                <w:rFonts w:eastAsia="Times New Roman"/>
                <w:kern w:val="0"/>
                <w:sz w:val="20"/>
                <w:szCs w:val="20"/>
                <w:lang w:eastAsia="de-DE"/>
              </w:rPr>
              <w:t>Sonstige</w:t>
            </w:r>
            <w:r>
              <w:rPr>
                <w:rFonts w:eastAsia="Times New Roman"/>
                <w:kern w:val="0"/>
                <w:sz w:val="20"/>
                <w:szCs w:val="20"/>
                <w:lang w:eastAsia="de-DE"/>
              </w:rPr>
              <w:t>:</w:t>
            </w:r>
          </w:p>
        </w:tc>
      </w:tr>
      <w:tr w:rsidR="002D208C" w:rsidRPr="009619A2" w14:paraId="04EA4183" w14:textId="77777777" w:rsidTr="00727AAD">
        <w:tc>
          <w:tcPr>
            <w:tcW w:w="92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EA706" w14:textId="77777777" w:rsidR="002D208C" w:rsidRPr="00652459" w:rsidRDefault="002D208C" w:rsidP="002D208C">
            <w:pPr>
              <w:spacing w:after="120" w:line="240" w:lineRule="exact"/>
              <w:jc w:val="both"/>
              <w:rPr>
                <w:sz w:val="20"/>
                <w:szCs w:val="20"/>
              </w:rPr>
            </w:pPr>
            <w:r w:rsidRPr="00652459">
              <w:rPr>
                <w:sz w:val="20"/>
                <w:szCs w:val="20"/>
              </w:rPr>
              <w:t xml:space="preserve">Während der Verbrennung muss eine telefonische Erreichbarkeit über die genannte </w:t>
            </w:r>
            <w:r w:rsidR="001E7798">
              <w:rPr>
                <w:sz w:val="20"/>
                <w:szCs w:val="20"/>
              </w:rPr>
              <w:t>Telefonn</w:t>
            </w:r>
            <w:r w:rsidRPr="00652459">
              <w:rPr>
                <w:sz w:val="20"/>
                <w:szCs w:val="20"/>
              </w:rPr>
              <w:t>ummer gewährleistet sein!</w:t>
            </w:r>
          </w:p>
        </w:tc>
      </w:tr>
    </w:tbl>
    <w:p w14:paraId="29DFF823" w14:textId="77777777" w:rsidR="002D208C" w:rsidRDefault="002D208C" w:rsidP="00D46E39">
      <w:pPr>
        <w:jc w:val="both"/>
        <w:rPr>
          <w:rFonts w:cs="Calibri"/>
          <w:b/>
          <w:sz w:val="20"/>
          <w:szCs w:val="20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373"/>
      </w:tblGrid>
      <w:tr w:rsidR="001E7798" w:rsidRPr="003E688F" w14:paraId="6056AA5D" w14:textId="77777777" w:rsidTr="00727AAD"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3F1D60" w14:textId="77777777" w:rsidR="001E7798" w:rsidRPr="003E688F" w:rsidRDefault="001E7798" w:rsidP="00727AAD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Angaben zur vorgesehenen Verbrennung</w:t>
            </w:r>
          </w:p>
        </w:tc>
      </w:tr>
      <w:tr w:rsidR="001E7798" w:rsidRPr="009619A2" w14:paraId="585CB62A" w14:textId="77777777" w:rsidTr="00727AA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9E5A" w14:textId="77777777" w:rsidR="001E7798" w:rsidRPr="009619A2" w:rsidRDefault="001E7798" w:rsidP="00727AA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Datum: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EA77" w14:textId="77777777" w:rsidR="001E7798" w:rsidRPr="009619A2" w:rsidRDefault="001E7798" w:rsidP="00727AAD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1E7798" w:rsidRPr="009619A2" w14:paraId="246E0ED1" w14:textId="77777777" w:rsidTr="00727AA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486A" w14:textId="77777777" w:rsidR="001E7798" w:rsidRPr="009619A2" w:rsidRDefault="001E7798" w:rsidP="00727AAD">
            <w:pPr>
              <w:spacing w:line="360" w:lineRule="auto"/>
              <w:rPr>
                <w:sz w:val="20"/>
                <w:szCs w:val="20"/>
              </w:rPr>
            </w:pPr>
            <w:r>
              <w:rPr>
                <w:rFonts w:eastAsia="Times New Roman"/>
                <w:kern w:val="0"/>
                <w:sz w:val="20"/>
                <w:szCs w:val="20"/>
                <w:lang w:eastAsia="de-DE"/>
              </w:rPr>
              <w:t>Uhrzeit: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FE92" w14:textId="77777777" w:rsidR="001E7798" w:rsidRPr="009619A2" w:rsidRDefault="001E7798" w:rsidP="00727AAD">
            <w:pPr>
              <w:spacing w:line="360" w:lineRule="auto"/>
              <w:rPr>
                <w:sz w:val="20"/>
                <w:szCs w:val="20"/>
              </w:rPr>
            </w:pPr>
          </w:p>
        </w:tc>
      </w:tr>
    </w:tbl>
    <w:p w14:paraId="2D3B315B" w14:textId="77777777" w:rsidR="001E7798" w:rsidRDefault="001E7798" w:rsidP="00D46E39">
      <w:pPr>
        <w:jc w:val="both"/>
        <w:rPr>
          <w:rFonts w:cs="Calibri"/>
          <w:b/>
          <w:sz w:val="20"/>
          <w:szCs w:val="20"/>
        </w:rPr>
      </w:pPr>
    </w:p>
    <w:p w14:paraId="52E14A32" w14:textId="77777777" w:rsidR="001E7798" w:rsidRDefault="001E7798" w:rsidP="00D46E39">
      <w:pPr>
        <w:jc w:val="both"/>
        <w:rPr>
          <w:rFonts w:cs="Calibri"/>
          <w:b/>
          <w:sz w:val="20"/>
          <w:szCs w:val="20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373"/>
      </w:tblGrid>
      <w:tr w:rsidR="002D208C" w:rsidRPr="009619A2" w14:paraId="15FA0806" w14:textId="77777777" w:rsidTr="00727AAD"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E84DB6" w14:textId="77777777" w:rsidR="002D208C" w:rsidRPr="003E688F" w:rsidRDefault="002D208C" w:rsidP="00727AAD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lastRenderedPageBreak/>
              <w:t>Art und Menge der pflanzlichen Abfälle</w:t>
            </w:r>
          </w:p>
        </w:tc>
      </w:tr>
      <w:tr w:rsidR="002D208C" w:rsidRPr="009619A2" w14:paraId="49408AF2" w14:textId="77777777" w:rsidTr="00580B9C"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9DE8" w14:textId="77777777" w:rsidR="002D208C" w:rsidRPr="002D208C" w:rsidRDefault="002D208C" w:rsidP="00727AAD">
            <w:pPr>
              <w:spacing w:line="360" w:lineRule="auto"/>
              <w:rPr>
                <w:rFonts w:eastAsia="Times New Roman"/>
                <w:kern w:val="0"/>
                <w:sz w:val="20"/>
                <w:szCs w:val="20"/>
                <w:lang w:eastAsia="de-DE"/>
              </w:rPr>
            </w:pPr>
            <w:r w:rsidRPr="002D208C">
              <w:rPr>
                <w:rFonts w:eastAsia="Times New Roman"/>
                <w:kern w:val="0"/>
                <w:sz w:val="20"/>
                <w:szCs w:val="20"/>
                <w:lang w:eastAsia="de-DE"/>
              </w:rPr>
              <w:t xml:space="preserve">☐ </w:t>
            </w:r>
            <w:r w:rsidRPr="00912925">
              <w:rPr>
                <w:rFonts w:eastAsia="Times New Roman"/>
                <w:kern w:val="0"/>
                <w:sz w:val="20"/>
                <w:szCs w:val="20"/>
                <w:lang w:eastAsia="de-DE"/>
              </w:rPr>
              <w:t>Pflanzen und Pflanzenteile auf landwirtschaftlich genutzten Flächen</w:t>
            </w:r>
          </w:p>
        </w:tc>
      </w:tr>
      <w:tr w:rsidR="002D208C" w:rsidRPr="009619A2" w14:paraId="68AF2052" w14:textId="77777777" w:rsidTr="00580B9C"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528F" w14:textId="77777777" w:rsidR="002D208C" w:rsidRPr="002D208C" w:rsidRDefault="002D208C" w:rsidP="002D208C">
            <w:pPr>
              <w:spacing w:line="360" w:lineRule="auto"/>
              <w:rPr>
                <w:rFonts w:eastAsia="Times New Roman"/>
                <w:kern w:val="0"/>
                <w:sz w:val="20"/>
                <w:szCs w:val="20"/>
                <w:lang w:eastAsia="de-DE"/>
              </w:rPr>
            </w:pPr>
            <w:r w:rsidRPr="002D208C">
              <w:rPr>
                <w:rFonts w:eastAsia="Times New Roman"/>
                <w:kern w:val="0"/>
                <w:sz w:val="20"/>
                <w:szCs w:val="20"/>
                <w:lang w:eastAsia="de-DE"/>
              </w:rPr>
              <w:t>☐</w:t>
            </w:r>
            <w:r w:rsidRPr="00912925">
              <w:rPr>
                <w:rFonts w:eastAsia="Times New Roman"/>
                <w:kern w:val="0"/>
                <w:sz w:val="20"/>
                <w:szCs w:val="20"/>
                <w:lang w:eastAsia="de-DE"/>
              </w:rPr>
              <w:t xml:space="preserve"> Pflanzen und Pflanzenteile auf gärtnerisch genutzten Flächen</w:t>
            </w:r>
          </w:p>
        </w:tc>
      </w:tr>
      <w:tr w:rsidR="002D208C" w:rsidRPr="009619A2" w14:paraId="107DE544" w14:textId="77777777" w:rsidTr="00580B9C"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7EAF8" w14:textId="77777777" w:rsidR="002D208C" w:rsidRPr="002D208C" w:rsidRDefault="002D208C" w:rsidP="002D208C">
            <w:pPr>
              <w:spacing w:line="360" w:lineRule="auto"/>
              <w:rPr>
                <w:rFonts w:eastAsia="Times New Roman"/>
                <w:kern w:val="0"/>
                <w:sz w:val="20"/>
                <w:szCs w:val="20"/>
                <w:lang w:eastAsia="de-DE"/>
              </w:rPr>
            </w:pPr>
            <w:r w:rsidRPr="002D208C">
              <w:rPr>
                <w:rFonts w:eastAsia="Times New Roman"/>
                <w:kern w:val="0"/>
                <w:sz w:val="20"/>
                <w:szCs w:val="20"/>
                <w:lang w:eastAsia="de-DE"/>
              </w:rPr>
              <w:t>☐</w:t>
            </w:r>
            <w:r w:rsidRPr="00912925">
              <w:rPr>
                <w:rFonts w:eastAsia="Times New Roman"/>
                <w:kern w:val="0"/>
                <w:sz w:val="20"/>
                <w:szCs w:val="20"/>
                <w:lang w:eastAsia="de-DE"/>
              </w:rPr>
              <w:t xml:space="preserve"> Sonstige pflanzliche Abfälle</w:t>
            </w:r>
            <w:r>
              <w:rPr>
                <w:rFonts w:eastAsia="Times New Roman"/>
                <w:kern w:val="0"/>
                <w:sz w:val="20"/>
                <w:szCs w:val="20"/>
                <w:lang w:eastAsia="de-DE"/>
              </w:rPr>
              <w:t>:</w:t>
            </w:r>
          </w:p>
        </w:tc>
      </w:tr>
      <w:tr w:rsidR="002D208C" w:rsidRPr="009619A2" w14:paraId="174A78DD" w14:textId="77777777" w:rsidTr="002D20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12BE2" w14:textId="77777777" w:rsidR="002D208C" w:rsidRPr="009619A2" w:rsidRDefault="002D208C" w:rsidP="00727AA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Voraussichtliche Menge in m³</w:t>
            </w:r>
            <w:r w:rsidR="001E7798">
              <w:rPr>
                <w:sz w:val="20"/>
                <w:szCs w:val="20"/>
              </w:rPr>
              <w:t>: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5033" w14:textId="77777777" w:rsidR="002D208C" w:rsidRPr="009619A2" w:rsidRDefault="002D208C" w:rsidP="00727AAD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2D208C" w:rsidRPr="009619A2" w14:paraId="16C7893F" w14:textId="77777777" w:rsidTr="002D208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82F0" w14:textId="77777777" w:rsidR="002D208C" w:rsidRPr="009619A2" w:rsidRDefault="002D208C" w:rsidP="00727AAD">
            <w:pPr>
              <w:spacing w:line="360" w:lineRule="auto"/>
              <w:rPr>
                <w:sz w:val="20"/>
                <w:szCs w:val="20"/>
              </w:rPr>
            </w:pPr>
            <w:r w:rsidRPr="00912925">
              <w:rPr>
                <w:rFonts w:eastAsia="Times New Roman"/>
                <w:kern w:val="0"/>
                <w:sz w:val="20"/>
                <w:szCs w:val="20"/>
                <w:lang w:eastAsia="de-DE"/>
              </w:rPr>
              <w:t>Beschreibung der Abfälle</w:t>
            </w:r>
            <w:r>
              <w:rPr>
                <w:rFonts w:eastAsia="Times New Roman"/>
                <w:kern w:val="0"/>
                <w:sz w:val="20"/>
                <w:szCs w:val="20"/>
                <w:lang w:eastAsia="de-DE"/>
              </w:rPr>
              <w:t>:</w:t>
            </w:r>
          </w:p>
        </w:tc>
        <w:tc>
          <w:tcPr>
            <w:tcW w:w="6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0410" w14:textId="77777777" w:rsidR="002D208C" w:rsidRPr="009619A2" w:rsidRDefault="002D208C" w:rsidP="00727AAD">
            <w:pPr>
              <w:spacing w:line="360" w:lineRule="auto"/>
              <w:rPr>
                <w:sz w:val="20"/>
                <w:szCs w:val="20"/>
              </w:rPr>
            </w:pPr>
          </w:p>
        </w:tc>
      </w:tr>
    </w:tbl>
    <w:p w14:paraId="7FE8E889" w14:textId="77777777" w:rsidR="002D208C" w:rsidRDefault="002D208C" w:rsidP="00D46E39">
      <w:pPr>
        <w:jc w:val="both"/>
        <w:rPr>
          <w:rFonts w:cs="Calibri"/>
          <w:b/>
          <w:sz w:val="20"/>
          <w:szCs w:val="20"/>
        </w:rPr>
      </w:pPr>
    </w:p>
    <w:p w14:paraId="252DC7E2" w14:textId="77777777" w:rsidR="002D208C" w:rsidRDefault="002D208C" w:rsidP="00D46E39">
      <w:pPr>
        <w:jc w:val="both"/>
        <w:rPr>
          <w:rFonts w:cs="Calibri"/>
          <w:b/>
          <w:sz w:val="20"/>
          <w:szCs w:val="20"/>
        </w:rPr>
      </w:pP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9203"/>
      </w:tblGrid>
      <w:tr w:rsidR="001E7798" w:rsidRPr="009619A2" w14:paraId="5B6CE00E" w14:textId="77777777" w:rsidTr="00727AAD">
        <w:tc>
          <w:tcPr>
            <w:tcW w:w="9203" w:type="dxa"/>
            <w:shd w:val="clear" w:color="auto" w:fill="BFBFBF" w:themeFill="background1" w:themeFillShade="BF"/>
          </w:tcPr>
          <w:p w14:paraId="6859E32B" w14:textId="77777777" w:rsidR="001E7798" w:rsidRPr="001E7798" w:rsidRDefault="001E7798" w:rsidP="001E7798">
            <w:pPr>
              <w:jc w:val="both"/>
              <w:rPr>
                <w:rFonts w:eastAsia="Times New Roman"/>
                <w:b/>
                <w:bCs/>
                <w:kern w:val="0"/>
                <w:sz w:val="20"/>
                <w:szCs w:val="20"/>
                <w:lang w:eastAsia="de-DE"/>
              </w:rPr>
            </w:pPr>
            <w:r w:rsidRPr="001E7798">
              <w:rPr>
                <w:rFonts w:cs="Calibri"/>
                <w:b/>
                <w:sz w:val="20"/>
                <w:szCs w:val="20"/>
              </w:rPr>
              <w:t>Wichtige Hinweise zum Verbrennen pflanzlicher Abfälle</w:t>
            </w:r>
          </w:p>
        </w:tc>
      </w:tr>
      <w:tr w:rsidR="001E7798" w:rsidRPr="009619A2" w14:paraId="7479BC55" w14:textId="77777777" w:rsidTr="00727AAD">
        <w:tc>
          <w:tcPr>
            <w:tcW w:w="9203" w:type="dxa"/>
          </w:tcPr>
          <w:p w14:paraId="7ADC6774" w14:textId="77777777" w:rsidR="001E7798" w:rsidRPr="001E7798" w:rsidRDefault="001E7798" w:rsidP="001E7798">
            <w:pPr>
              <w:spacing w:line="360" w:lineRule="auto"/>
              <w:rPr>
                <w:rFonts w:eastAsia="Times New Roman"/>
                <w:kern w:val="0"/>
                <w:sz w:val="20"/>
                <w:szCs w:val="20"/>
                <w:lang w:eastAsia="de-DE"/>
              </w:rPr>
            </w:pPr>
            <w:r w:rsidRPr="001E7798">
              <w:rPr>
                <w:b/>
                <w:bCs/>
                <w:sz w:val="20"/>
                <w:szCs w:val="20"/>
              </w:rPr>
              <w:t>Verbrennungsort:</w:t>
            </w:r>
            <w:r w:rsidRPr="001E7798">
              <w:rPr>
                <w:sz w:val="20"/>
                <w:szCs w:val="20"/>
              </w:rPr>
              <w:t xml:space="preserve"> Pflanzen und Pflanzenteile, die auf landwirtschaftlich oder gärtnerisch genutzten Grundstücken anfallen, dürfen nur unter den Voraussetzungen des § 2 Abs. 1 außerhalb der im Zusammenhang bebauten Ortslage verbrannt werden.</w:t>
            </w:r>
          </w:p>
        </w:tc>
      </w:tr>
      <w:tr w:rsidR="001E7798" w:rsidRPr="009619A2" w14:paraId="5A48D9DC" w14:textId="77777777" w:rsidTr="00727AAD">
        <w:tc>
          <w:tcPr>
            <w:tcW w:w="9203" w:type="dxa"/>
          </w:tcPr>
          <w:p w14:paraId="7D3AF7FF" w14:textId="77777777" w:rsidR="001E7798" w:rsidRPr="001E7798" w:rsidRDefault="001E7798" w:rsidP="001E7798">
            <w:pPr>
              <w:spacing w:line="360" w:lineRule="auto"/>
              <w:rPr>
                <w:sz w:val="20"/>
                <w:szCs w:val="20"/>
              </w:rPr>
            </w:pPr>
            <w:r w:rsidRPr="001E7798">
              <w:rPr>
                <w:b/>
                <w:bCs/>
                <w:sz w:val="20"/>
                <w:szCs w:val="20"/>
              </w:rPr>
              <w:t xml:space="preserve">Anzeigepflicht: </w:t>
            </w:r>
            <w:r w:rsidRPr="001E7798">
              <w:rPr>
                <w:sz w:val="20"/>
                <w:szCs w:val="20"/>
              </w:rPr>
              <w:t xml:space="preserve">Bei einer Menge von mehr als 3 m³ ist das Verbrennen gemäß § 2 Abs. 2 rechtzeitig bei der zuständigen Behörde anzuzeigen. </w:t>
            </w:r>
            <w:r w:rsidRPr="00FE4D37">
              <w:rPr>
                <w:sz w:val="20"/>
                <w:szCs w:val="20"/>
              </w:rPr>
              <w:t>Die Anzeige ist vor dem Verbrennen schriftlich bei der Verbandsgemeindeverwaltung Vallendar einzureichen. Das Verbrennen darf gemäß § 2 Abs. 2 der Landesverordnung frühestens ab dem dritten Tag nach Eingang der Anzeige und innerhalb des gesetzlich vorgesehenen Zeitraums von 20 Tagen erfolgen</w:t>
            </w:r>
            <w:r w:rsidRPr="001E7798">
              <w:rPr>
                <w:sz w:val="20"/>
                <w:szCs w:val="20"/>
              </w:rPr>
              <w:t>.</w:t>
            </w:r>
          </w:p>
        </w:tc>
      </w:tr>
      <w:tr w:rsidR="001E7798" w:rsidRPr="009619A2" w14:paraId="5E0DAC8A" w14:textId="77777777" w:rsidTr="00727AAD">
        <w:tc>
          <w:tcPr>
            <w:tcW w:w="9203" w:type="dxa"/>
          </w:tcPr>
          <w:p w14:paraId="37DAC03D" w14:textId="77777777" w:rsidR="001E7798" w:rsidRPr="001E7798" w:rsidRDefault="001E7798" w:rsidP="001E7798">
            <w:pPr>
              <w:spacing w:line="360" w:lineRule="auto"/>
              <w:rPr>
                <w:sz w:val="20"/>
                <w:szCs w:val="20"/>
              </w:rPr>
            </w:pPr>
            <w:r w:rsidRPr="001E7798">
              <w:rPr>
                <w:b/>
                <w:bCs/>
                <w:sz w:val="20"/>
                <w:szCs w:val="20"/>
              </w:rPr>
              <w:t xml:space="preserve">Aufsicht: </w:t>
            </w:r>
            <w:r w:rsidRPr="001E7798">
              <w:rPr>
                <w:sz w:val="20"/>
                <w:szCs w:val="20"/>
              </w:rPr>
              <w:t>Das Feuer muss während des gesamten Verbrennungsvorgangs durch mindestens eine über 18 Jahre alte Person mit geeignetem Gerät beaufsichtigt werden.</w:t>
            </w:r>
          </w:p>
        </w:tc>
      </w:tr>
      <w:tr w:rsidR="001E7798" w:rsidRPr="009619A2" w14:paraId="37CE5A5A" w14:textId="77777777" w:rsidTr="00727AAD">
        <w:tc>
          <w:tcPr>
            <w:tcW w:w="9203" w:type="dxa"/>
          </w:tcPr>
          <w:p w14:paraId="4DA115CE" w14:textId="77777777" w:rsidR="001E7798" w:rsidRPr="001E7798" w:rsidRDefault="001E7798" w:rsidP="001E7798">
            <w:pPr>
              <w:spacing w:line="360" w:lineRule="auto"/>
              <w:rPr>
                <w:sz w:val="20"/>
                <w:szCs w:val="20"/>
              </w:rPr>
            </w:pPr>
            <w:r w:rsidRPr="001E7798">
              <w:rPr>
                <w:b/>
                <w:bCs/>
                <w:sz w:val="20"/>
                <w:szCs w:val="20"/>
              </w:rPr>
              <w:t xml:space="preserve">Löschmittel: </w:t>
            </w:r>
            <w:r w:rsidRPr="001E7798">
              <w:rPr>
                <w:sz w:val="20"/>
                <w:szCs w:val="20"/>
              </w:rPr>
              <w:t>Geeignete Feuerlöscheinrichtungen sind bereitzuhalten. Etwaige zusätzliche Anordnungen der zuständigen Behörde sind einzuhalten.</w:t>
            </w:r>
          </w:p>
        </w:tc>
      </w:tr>
      <w:tr w:rsidR="001E7798" w:rsidRPr="009619A2" w14:paraId="289A67B9" w14:textId="77777777" w:rsidTr="00727AAD">
        <w:tc>
          <w:tcPr>
            <w:tcW w:w="9203" w:type="dxa"/>
          </w:tcPr>
          <w:p w14:paraId="026CF25C" w14:textId="77777777" w:rsidR="001E7798" w:rsidRPr="001E7798" w:rsidRDefault="001E7798" w:rsidP="001E7798">
            <w:pPr>
              <w:spacing w:line="360" w:lineRule="auto"/>
              <w:rPr>
                <w:sz w:val="20"/>
                <w:szCs w:val="20"/>
              </w:rPr>
            </w:pPr>
            <w:r w:rsidRPr="001E7798">
              <w:rPr>
                <w:b/>
                <w:bCs/>
                <w:sz w:val="20"/>
                <w:szCs w:val="20"/>
              </w:rPr>
              <w:t>Sicherheitsabstände:</w:t>
            </w:r>
            <w:r w:rsidRPr="001E7798">
              <w:rPr>
                <w:sz w:val="20"/>
                <w:szCs w:val="20"/>
              </w:rPr>
              <w:t xml:space="preserve"> Die vorgeschriebenen Mindestabstände zu Wäldern, Gebäuden, öffentlichen Verkehrswegen und gefährdeten Nachbarkulturen sind einzuhalten</w:t>
            </w:r>
          </w:p>
        </w:tc>
      </w:tr>
      <w:tr w:rsidR="001E7798" w:rsidRPr="009619A2" w14:paraId="35A7C943" w14:textId="77777777" w:rsidTr="00727AAD">
        <w:tc>
          <w:tcPr>
            <w:tcW w:w="9203" w:type="dxa"/>
          </w:tcPr>
          <w:p w14:paraId="4689F5CE" w14:textId="77777777" w:rsidR="001E7798" w:rsidRPr="001E7798" w:rsidRDefault="001E7798" w:rsidP="001E7798">
            <w:pPr>
              <w:spacing w:line="360" w:lineRule="auto"/>
              <w:rPr>
                <w:sz w:val="20"/>
                <w:szCs w:val="20"/>
              </w:rPr>
            </w:pPr>
            <w:r w:rsidRPr="001E7798">
              <w:rPr>
                <w:b/>
                <w:bCs/>
                <w:sz w:val="20"/>
                <w:szCs w:val="20"/>
              </w:rPr>
              <w:t>Weitere Anforderungen:</w:t>
            </w:r>
            <w:r w:rsidRPr="001E7798">
              <w:rPr>
                <w:sz w:val="20"/>
                <w:szCs w:val="20"/>
              </w:rPr>
              <w:t xml:space="preserve"> Die pflanzlichen Abfälle müssen trocken sein. Bei aufkommendem starkem Wind ist das Feuer zu löschen. Gefährlicher Funkenflug, Verkehrsbehinderungen und erhebliche Rauchbelästigungen sind zu vermeiden.</w:t>
            </w:r>
          </w:p>
        </w:tc>
      </w:tr>
      <w:tr w:rsidR="001E7798" w:rsidRPr="009619A2" w14:paraId="4CE317F7" w14:textId="77777777" w:rsidTr="00727AAD">
        <w:tc>
          <w:tcPr>
            <w:tcW w:w="9203" w:type="dxa"/>
          </w:tcPr>
          <w:p w14:paraId="00E0D8A0" w14:textId="77777777" w:rsidR="001E7798" w:rsidRPr="001E7798" w:rsidRDefault="001E7798" w:rsidP="001E7798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1E7798">
              <w:rPr>
                <w:b/>
                <w:bCs/>
                <w:sz w:val="20"/>
                <w:szCs w:val="20"/>
              </w:rPr>
              <w:t>Es gelten die Vorschriften der Landesverordnung über die Verbrennung pflanzlicher Abfälle außerhalb von Abfallbeseitigungsanlagen vom 4. Juli 1974 in der jeweils geltenden Fassung.</w:t>
            </w:r>
          </w:p>
        </w:tc>
      </w:tr>
    </w:tbl>
    <w:p w14:paraId="3F1B2E28" w14:textId="77777777" w:rsidR="001E7798" w:rsidRDefault="001E7798" w:rsidP="00D46E39">
      <w:pPr>
        <w:jc w:val="both"/>
        <w:rPr>
          <w:rFonts w:cs="Calibri"/>
          <w:b/>
          <w:sz w:val="20"/>
          <w:szCs w:val="20"/>
        </w:rPr>
      </w:pPr>
    </w:p>
    <w:p w14:paraId="10C68828" w14:textId="77777777" w:rsidR="001E7798" w:rsidRDefault="001E7798" w:rsidP="00D46E39">
      <w:pPr>
        <w:jc w:val="both"/>
        <w:rPr>
          <w:rFonts w:cs="Calibri"/>
          <w:b/>
          <w:sz w:val="20"/>
          <w:szCs w:val="20"/>
        </w:rPr>
      </w:pPr>
    </w:p>
    <w:p w14:paraId="2B620EEB" w14:textId="77777777" w:rsidR="001E7798" w:rsidRDefault="001E7798" w:rsidP="00D46E39">
      <w:pPr>
        <w:jc w:val="both"/>
        <w:rPr>
          <w:rFonts w:cs="Calibri"/>
          <w:b/>
          <w:sz w:val="20"/>
          <w:szCs w:val="20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2126"/>
        <w:gridCol w:w="4530"/>
      </w:tblGrid>
      <w:tr w:rsidR="001E7798" w:rsidRPr="00146029" w14:paraId="03D73AA1" w14:textId="77777777" w:rsidTr="00727AAD">
        <w:tc>
          <w:tcPr>
            <w:tcW w:w="9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E32389" w14:textId="77777777" w:rsidR="001E7798" w:rsidRPr="00146029" w:rsidRDefault="001E7798" w:rsidP="00727AAD">
            <w:pPr>
              <w:rPr>
                <w:b/>
                <w:bCs/>
                <w:sz w:val="20"/>
                <w:szCs w:val="20"/>
              </w:rPr>
            </w:pPr>
            <w:r w:rsidRPr="00146029">
              <w:rPr>
                <w:b/>
                <w:bCs/>
                <w:sz w:val="20"/>
                <w:szCs w:val="20"/>
              </w:rPr>
              <w:t xml:space="preserve">Erklärung </w:t>
            </w:r>
          </w:p>
        </w:tc>
      </w:tr>
      <w:tr w:rsidR="001E7798" w:rsidRPr="00146029" w14:paraId="54CB3C98" w14:textId="77777777" w:rsidTr="00727AAD">
        <w:tc>
          <w:tcPr>
            <w:tcW w:w="9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EFB4" w14:textId="77777777" w:rsidR="001E7798" w:rsidRPr="001E7798" w:rsidRDefault="001E7798" w:rsidP="001E7798">
            <w:pPr>
              <w:spacing w:line="360" w:lineRule="auto"/>
              <w:rPr>
                <w:sz w:val="20"/>
                <w:szCs w:val="20"/>
              </w:rPr>
            </w:pPr>
            <w:r w:rsidRPr="001E7798">
              <w:rPr>
                <w:sz w:val="20"/>
                <w:szCs w:val="20"/>
              </w:rPr>
              <w:t>Ich versichere, dass die vorstehenden Angaben vollständig und richtig sind.</w:t>
            </w:r>
          </w:p>
          <w:p w14:paraId="2028B598" w14:textId="77777777" w:rsidR="001E7798" w:rsidRPr="001E7798" w:rsidRDefault="001E7798" w:rsidP="001E7798">
            <w:pPr>
              <w:spacing w:line="360" w:lineRule="auto"/>
              <w:rPr>
                <w:sz w:val="20"/>
                <w:szCs w:val="20"/>
              </w:rPr>
            </w:pPr>
            <w:r w:rsidRPr="001E7798">
              <w:rPr>
                <w:sz w:val="20"/>
                <w:szCs w:val="20"/>
              </w:rPr>
              <w:t>Mir ist bekannt, dass das Verbrennen pflanzlicher Abfälle nur unter den gesetzlichen Voraussetzungen zulässig ist und die Anzeige keine Genehmigung darstellt.</w:t>
            </w:r>
          </w:p>
        </w:tc>
      </w:tr>
      <w:tr w:rsidR="001E7798" w14:paraId="472013BF" w14:textId="77777777" w:rsidTr="00727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47" w:type="dxa"/>
          </w:tcPr>
          <w:p w14:paraId="13E06BC9" w14:textId="77777777" w:rsidR="001E7798" w:rsidRDefault="001E7798" w:rsidP="00727AAD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  <w:p w14:paraId="2393CC52" w14:textId="77777777" w:rsidR="001E7798" w:rsidRPr="00A01EB1" w:rsidRDefault="001E7798" w:rsidP="00727AAD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8123882" w14:textId="77777777" w:rsidR="001E7798" w:rsidRPr="00A01EB1" w:rsidRDefault="001E7798" w:rsidP="00727AAD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4530" w:type="dxa"/>
          </w:tcPr>
          <w:p w14:paraId="6E0EC172" w14:textId="77777777" w:rsidR="001E7798" w:rsidRPr="00A01EB1" w:rsidRDefault="001E7798" w:rsidP="00727AAD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1E7798" w14:paraId="712CE7DD" w14:textId="77777777" w:rsidTr="00727A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47" w:type="dxa"/>
          </w:tcPr>
          <w:p w14:paraId="34A25E6E" w14:textId="77777777" w:rsidR="001E7798" w:rsidRPr="00A01EB1" w:rsidRDefault="001E7798" w:rsidP="00727AAD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A01EB1">
              <w:rPr>
                <w:rFonts w:asciiTheme="minorHAnsi" w:hAnsiTheme="minorHAnsi" w:cs="Calibri"/>
                <w:sz w:val="20"/>
                <w:szCs w:val="20"/>
              </w:rPr>
              <w:t>Ort</w:t>
            </w:r>
          </w:p>
        </w:tc>
        <w:tc>
          <w:tcPr>
            <w:tcW w:w="2126" w:type="dxa"/>
          </w:tcPr>
          <w:p w14:paraId="540D65D8" w14:textId="77777777" w:rsidR="001E7798" w:rsidRPr="00A01EB1" w:rsidRDefault="001E7798" w:rsidP="00727AAD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A01EB1">
              <w:rPr>
                <w:rFonts w:asciiTheme="minorHAnsi" w:hAnsiTheme="minorHAnsi" w:cs="Calibri"/>
                <w:sz w:val="20"/>
                <w:szCs w:val="20"/>
              </w:rPr>
              <w:t>Datum</w:t>
            </w:r>
          </w:p>
        </w:tc>
        <w:tc>
          <w:tcPr>
            <w:tcW w:w="4530" w:type="dxa"/>
          </w:tcPr>
          <w:p w14:paraId="2108FF0A" w14:textId="77777777" w:rsidR="001E7798" w:rsidRPr="00A01EB1" w:rsidRDefault="001E7798" w:rsidP="00727AAD">
            <w:pPr>
              <w:jc w:val="both"/>
              <w:rPr>
                <w:sz w:val="20"/>
                <w:szCs w:val="20"/>
              </w:rPr>
            </w:pPr>
            <w:r w:rsidRPr="00A01EB1">
              <w:rPr>
                <w:sz w:val="20"/>
                <w:szCs w:val="20"/>
              </w:rPr>
              <w:t xml:space="preserve">Unterschrift </w:t>
            </w:r>
          </w:p>
        </w:tc>
      </w:tr>
    </w:tbl>
    <w:p w14:paraId="62C80331" w14:textId="77777777" w:rsidR="001E7798" w:rsidRDefault="001E7798" w:rsidP="001E7798">
      <w:pPr>
        <w:jc w:val="both"/>
        <w:rPr>
          <w:rFonts w:cs="Calibri"/>
          <w:b/>
          <w:sz w:val="20"/>
          <w:szCs w:val="20"/>
        </w:rPr>
      </w:pPr>
    </w:p>
    <w:p w14:paraId="2E2F5D06" w14:textId="77777777" w:rsidR="001E7798" w:rsidRDefault="001E7798" w:rsidP="001E7798">
      <w:pPr>
        <w:jc w:val="both"/>
        <w:rPr>
          <w:rFonts w:cs="Calibri"/>
          <w:b/>
          <w:sz w:val="20"/>
          <w:szCs w:val="20"/>
        </w:rPr>
      </w:pPr>
    </w:p>
    <w:sectPr w:rsidR="001E7798" w:rsidSect="005C60C3">
      <w:footerReference w:type="default" r:id="rId8"/>
      <w:headerReference w:type="first" r:id="rId9"/>
      <w:footerReference w:type="first" r:id="rId10"/>
      <w:type w:val="continuous"/>
      <w:pgSz w:w="11906" w:h="16838"/>
      <w:pgMar w:top="1134" w:right="1134" w:bottom="1134" w:left="1418" w:header="709" w:footer="113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14BC1" w14:textId="77777777" w:rsidR="00541DD2" w:rsidRDefault="00541DD2">
      <w:r>
        <w:separator/>
      </w:r>
    </w:p>
  </w:endnote>
  <w:endnote w:type="continuationSeparator" w:id="0">
    <w:p w14:paraId="04263274" w14:textId="77777777" w:rsidR="00541DD2" w:rsidRDefault="00541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A53C6" w14:textId="77777777" w:rsidR="005C60C3" w:rsidRDefault="005C60C3" w:rsidP="005C60C3">
    <w:pPr>
      <w:pStyle w:val="Fuzeile"/>
      <w:tabs>
        <w:tab w:val="clear" w:pos="4536"/>
        <w:tab w:val="clear" w:pos="9072"/>
        <w:tab w:val="left" w:pos="1698"/>
      </w:tabs>
    </w:pPr>
    <w:r>
      <w:tab/>
    </w:r>
  </w:p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6"/>
      <w:gridCol w:w="5527"/>
    </w:tblGrid>
    <w:tr w:rsidR="005C60C3" w:rsidRPr="005C60C3" w14:paraId="0E25B161" w14:textId="77777777" w:rsidTr="00480B0E">
      <w:tc>
        <w:tcPr>
          <w:tcW w:w="3686" w:type="dxa"/>
        </w:tcPr>
        <w:p w14:paraId="3F9CA55A" w14:textId="77777777" w:rsidR="005C60C3" w:rsidRPr="006572B1" w:rsidRDefault="005C60C3" w:rsidP="005C60C3">
          <w:pPr>
            <w:rPr>
              <w:sz w:val="16"/>
              <w:szCs w:val="16"/>
            </w:rPr>
          </w:pPr>
        </w:p>
      </w:tc>
      <w:tc>
        <w:tcPr>
          <w:tcW w:w="5527" w:type="dxa"/>
        </w:tcPr>
        <w:sdt>
          <w:sdtPr>
            <w:rPr>
              <w:sz w:val="16"/>
              <w:szCs w:val="16"/>
            </w:rPr>
            <w:id w:val="230743296"/>
            <w:docPartObj>
              <w:docPartGallery w:val="Page Numbers (Top of Page)"/>
              <w:docPartUnique/>
            </w:docPartObj>
          </w:sdtPr>
          <w:sdtContent>
            <w:sdt>
              <w:sdtPr>
                <w:rPr>
                  <w:sz w:val="16"/>
                  <w:szCs w:val="16"/>
                </w:rPr>
                <w:id w:val="-1333142340"/>
                <w:docPartObj>
                  <w:docPartGallery w:val="Page Numbers (Bottom of Page)"/>
                  <w:docPartUnique/>
                </w:docPartObj>
              </w:sdtPr>
              <w:sdtContent>
                <w:sdt>
                  <w:sdtPr>
                    <w:rPr>
                      <w:sz w:val="16"/>
                      <w:szCs w:val="16"/>
                    </w:rPr>
                    <w:id w:val="1893069929"/>
                    <w:docPartObj>
                      <w:docPartGallery w:val="Page Numbers (Top of Page)"/>
                      <w:docPartUnique/>
                    </w:docPartObj>
                  </w:sdtPr>
                  <w:sdtContent>
                    <w:p w14:paraId="7780400A" w14:textId="77777777" w:rsidR="005C60C3" w:rsidRPr="005C60C3" w:rsidRDefault="005C60C3" w:rsidP="005C60C3">
                      <w:pPr>
                        <w:pStyle w:val="Fuzeile"/>
                        <w:jc w:val="right"/>
                        <w:rPr>
                          <w:sz w:val="16"/>
                          <w:szCs w:val="16"/>
                        </w:rPr>
                      </w:pPr>
                      <w:r w:rsidRPr="005C60C3">
                        <w:rPr>
                          <w:sz w:val="16"/>
                          <w:szCs w:val="16"/>
                        </w:rPr>
                        <w:t xml:space="preserve">Seite </w:t>
                      </w:r>
                      <w:r w:rsidRPr="005C60C3">
                        <w:rPr>
                          <w:sz w:val="16"/>
                          <w:szCs w:val="16"/>
                        </w:rPr>
                        <w:fldChar w:fldCharType="begin"/>
                      </w:r>
                      <w:r w:rsidRPr="005C60C3">
                        <w:rPr>
                          <w:sz w:val="16"/>
                          <w:szCs w:val="16"/>
                        </w:rPr>
                        <w:instrText>PAGE</w:instrText>
                      </w:r>
                      <w:r w:rsidRPr="005C60C3">
                        <w:rPr>
                          <w:sz w:val="16"/>
                          <w:szCs w:val="16"/>
                        </w:rPr>
                        <w:fldChar w:fldCharType="separate"/>
                      </w:r>
                      <w:r w:rsidRPr="005C60C3">
                        <w:rPr>
                          <w:sz w:val="16"/>
                          <w:szCs w:val="16"/>
                        </w:rPr>
                        <w:t>1</w:t>
                      </w:r>
                      <w:r w:rsidRPr="005C60C3">
                        <w:rPr>
                          <w:sz w:val="16"/>
                          <w:szCs w:val="16"/>
                        </w:rPr>
                        <w:fldChar w:fldCharType="end"/>
                      </w:r>
                      <w:r w:rsidRPr="005C60C3">
                        <w:rPr>
                          <w:sz w:val="16"/>
                          <w:szCs w:val="16"/>
                        </w:rPr>
                        <w:t xml:space="preserve"> von </w:t>
                      </w:r>
                      <w:r w:rsidRPr="005C60C3">
                        <w:rPr>
                          <w:sz w:val="16"/>
                          <w:szCs w:val="16"/>
                        </w:rPr>
                        <w:fldChar w:fldCharType="begin"/>
                      </w:r>
                      <w:r w:rsidRPr="005C60C3">
                        <w:rPr>
                          <w:sz w:val="16"/>
                          <w:szCs w:val="16"/>
                        </w:rPr>
                        <w:instrText>NUMPAGES</w:instrText>
                      </w:r>
                      <w:r w:rsidRPr="005C60C3">
                        <w:rPr>
                          <w:sz w:val="16"/>
                          <w:szCs w:val="16"/>
                        </w:rPr>
                        <w:fldChar w:fldCharType="separate"/>
                      </w:r>
                      <w:r w:rsidRPr="005C60C3">
                        <w:rPr>
                          <w:sz w:val="16"/>
                          <w:szCs w:val="16"/>
                        </w:rPr>
                        <w:t>3</w:t>
                      </w:r>
                      <w:r w:rsidRPr="005C60C3">
                        <w:rPr>
                          <w:sz w:val="16"/>
                          <w:szCs w:val="16"/>
                        </w:rPr>
                        <w:fldChar w:fldCharType="end"/>
                      </w:r>
                    </w:p>
                  </w:sdtContent>
                </w:sdt>
              </w:sdtContent>
            </w:sdt>
          </w:sdtContent>
        </w:sdt>
      </w:tc>
    </w:tr>
  </w:tbl>
  <w:p w14:paraId="57127F86" w14:textId="77777777" w:rsidR="005C60C3" w:rsidRDefault="005C60C3" w:rsidP="005C60C3">
    <w:pPr>
      <w:pStyle w:val="Fuzeile"/>
      <w:tabs>
        <w:tab w:val="clear" w:pos="4536"/>
        <w:tab w:val="clear" w:pos="9072"/>
        <w:tab w:val="left" w:pos="169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6"/>
      <w:gridCol w:w="5527"/>
    </w:tblGrid>
    <w:tr w:rsidR="00215A2A" w:rsidRPr="005C60C3" w14:paraId="3590F6EB" w14:textId="77777777" w:rsidTr="00655B8A">
      <w:tc>
        <w:tcPr>
          <w:tcW w:w="3686" w:type="dxa"/>
        </w:tcPr>
        <w:p w14:paraId="3CE06650" w14:textId="77777777" w:rsidR="00215A2A" w:rsidRPr="006572B1" w:rsidRDefault="00215A2A" w:rsidP="006572B1">
          <w:pPr>
            <w:rPr>
              <w:sz w:val="16"/>
              <w:szCs w:val="16"/>
            </w:rPr>
          </w:pPr>
        </w:p>
      </w:tc>
      <w:tc>
        <w:tcPr>
          <w:tcW w:w="5527" w:type="dxa"/>
        </w:tcPr>
        <w:sdt>
          <w:sdtPr>
            <w:rPr>
              <w:sz w:val="16"/>
              <w:szCs w:val="16"/>
            </w:rPr>
            <w:id w:val="-186221039"/>
            <w:docPartObj>
              <w:docPartGallery w:val="Page Numbers (Top of Page)"/>
              <w:docPartUnique/>
            </w:docPartObj>
          </w:sdtPr>
          <w:sdtContent>
            <w:sdt>
              <w:sdtPr>
                <w:rPr>
                  <w:sz w:val="16"/>
                  <w:szCs w:val="16"/>
                </w:rPr>
                <w:id w:val="-883865216"/>
                <w:docPartObj>
                  <w:docPartGallery w:val="Page Numbers (Bottom of Page)"/>
                  <w:docPartUnique/>
                </w:docPartObj>
              </w:sdtPr>
              <w:sdtContent>
                <w:sdt>
                  <w:sdtPr>
                    <w:rPr>
                      <w:sz w:val="16"/>
                      <w:szCs w:val="16"/>
                    </w:rPr>
                    <w:id w:val="-1769616900"/>
                    <w:docPartObj>
                      <w:docPartGallery w:val="Page Numbers (Top of Page)"/>
                      <w:docPartUnique/>
                    </w:docPartObj>
                  </w:sdtPr>
                  <w:sdtContent>
                    <w:p w14:paraId="07C1EC40" w14:textId="77777777" w:rsidR="00215A2A" w:rsidRPr="005C60C3" w:rsidRDefault="005C60C3" w:rsidP="005C60C3">
                      <w:pPr>
                        <w:pStyle w:val="Fuzeile"/>
                        <w:jc w:val="right"/>
                        <w:rPr>
                          <w:sz w:val="16"/>
                          <w:szCs w:val="16"/>
                        </w:rPr>
                      </w:pPr>
                      <w:r w:rsidRPr="005C60C3">
                        <w:rPr>
                          <w:sz w:val="16"/>
                          <w:szCs w:val="16"/>
                        </w:rPr>
                        <w:t xml:space="preserve">Seite </w:t>
                      </w:r>
                      <w:r w:rsidRPr="005C60C3">
                        <w:rPr>
                          <w:sz w:val="16"/>
                          <w:szCs w:val="16"/>
                        </w:rPr>
                        <w:fldChar w:fldCharType="begin"/>
                      </w:r>
                      <w:r w:rsidRPr="005C60C3">
                        <w:rPr>
                          <w:sz w:val="16"/>
                          <w:szCs w:val="16"/>
                        </w:rPr>
                        <w:instrText>PAGE</w:instrText>
                      </w:r>
                      <w:r w:rsidRPr="005C60C3">
                        <w:rPr>
                          <w:sz w:val="16"/>
                          <w:szCs w:val="16"/>
                        </w:rPr>
                        <w:fldChar w:fldCharType="separate"/>
                      </w:r>
                      <w:r w:rsidRPr="005C60C3">
                        <w:rPr>
                          <w:sz w:val="16"/>
                          <w:szCs w:val="16"/>
                        </w:rPr>
                        <w:t>1</w:t>
                      </w:r>
                      <w:r w:rsidRPr="005C60C3">
                        <w:rPr>
                          <w:sz w:val="16"/>
                          <w:szCs w:val="16"/>
                        </w:rPr>
                        <w:fldChar w:fldCharType="end"/>
                      </w:r>
                      <w:r w:rsidRPr="005C60C3">
                        <w:rPr>
                          <w:sz w:val="16"/>
                          <w:szCs w:val="16"/>
                        </w:rPr>
                        <w:t xml:space="preserve"> von </w:t>
                      </w:r>
                      <w:r w:rsidRPr="005C60C3">
                        <w:rPr>
                          <w:sz w:val="16"/>
                          <w:szCs w:val="16"/>
                        </w:rPr>
                        <w:fldChar w:fldCharType="begin"/>
                      </w:r>
                      <w:r w:rsidRPr="005C60C3">
                        <w:rPr>
                          <w:sz w:val="16"/>
                          <w:szCs w:val="16"/>
                        </w:rPr>
                        <w:instrText>NUMPAGES</w:instrText>
                      </w:r>
                      <w:r w:rsidRPr="005C60C3">
                        <w:rPr>
                          <w:sz w:val="16"/>
                          <w:szCs w:val="16"/>
                        </w:rPr>
                        <w:fldChar w:fldCharType="separate"/>
                      </w:r>
                      <w:r w:rsidRPr="005C60C3">
                        <w:rPr>
                          <w:sz w:val="16"/>
                          <w:szCs w:val="16"/>
                        </w:rPr>
                        <w:t>3</w:t>
                      </w:r>
                      <w:r w:rsidRPr="005C60C3">
                        <w:rPr>
                          <w:sz w:val="16"/>
                          <w:szCs w:val="16"/>
                        </w:rPr>
                        <w:fldChar w:fldCharType="end"/>
                      </w:r>
                    </w:p>
                  </w:sdtContent>
                </w:sdt>
              </w:sdtContent>
            </w:sdt>
          </w:sdtContent>
        </w:sdt>
      </w:tc>
    </w:tr>
  </w:tbl>
  <w:p w14:paraId="155D5A88" w14:textId="77777777" w:rsidR="00215A2A" w:rsidRPr="006572B1" w:rsidRDefault="00215A2A" w:rsidP="006572B1">
    <w:pPr>
      <w:pStyle w:val="Fuzeile"/>
      <w:tabs>
        <w:tab w:val="clear" w:pos="4536"/>
        <w:tab w:val="clear" w:pos="9072"/>
        <w:tab w:val="left" w:pos="7377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DCB82" w14:textId="77777777" w:rsidR="00541DD2" w:rsidRDefault="00541DD2">
      <w:r>
        <w:separator/>
      </w:r>
    </w:p>
  </w:footnote>
  <w:footnote w:type="continuationSeparator" w:id="0">
    <w:p w14:paraId="6E76754D" w14:textId="77777777" w:rsidR="00541DD2" w:rsidRDefault="00541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F876E" w14:textId="77777777" w:rsidR="005C60C3" w:rsidRDefault="005C60C3" w:rsidP="005C60C3">
    <w:pPr>
      <w:pStyle w:val="Kopfzeile"/>
      <w:tabs>
        <w:tab w:val="left" w:pos="1768"/>
        <w:tab w:val="left" w:pos="275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81E4080" wp14:editId="1B9D62DE">
              <wp:simplePos x="0" y="0"/>
              <wp:positionH relativeFrom="page">
                <wp:posOffset>3553349</wp:posOffset>
              </wp:positionH>
              <wp:positionV relativeFrom="paragraph">
                <wp:posOffset>-261929</wp:posOffset>
              </wp:positionV>
              <wp:extent cx="666753" cy="661038"/>
              <wp:effectExtent l="0" t="0" r="0" b="5712"/>
              <wp:wrapNone/>
              <wp:docPr id="1828876676" name="Textfeld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6753" cy="66103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0FB6FD3" w14:textId="77777777" w:rsidR="005C60C3" w:rsidRDefault="005C60C3" w:rsidP="005C60C3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8212336" wp14:editId="1A50A383">
                                <wp:extent cx="431999" cy="543601"/>
                                <wp:effectExtent l="0" t="0" r="6151" b="8849"/>
                                <wp:docPr id="460586092" name="Grafik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31999" cy="54360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91440" tIns="45720" rIns="91440" bIns="45720" anchor="t" anchorCtr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1E4080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7" type="#_x0000_t202" style="position:absolute;margin-left:279.8pt;margin-top:-20.6pt;width:52.5pt;height:52.05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" stroked="f">
              <v:textbox>
                <w:txbxContent>
                  <w:p w14:paraId="00FB6FD3" w14:textId="77777777" w:rsidR="005C60C3" w:rsidRDefault="005C60C3" w:rsidP="005C60C3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28212336" wp14:editId="1A50A383">
                          <wp:extent cx="431999" cy="543601"/>
                          <wp:effectExtent l="0" t="0" r="6151" b="8849"/>
                          <wp:docPr id="460586092" name="Grafik 1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31999" cy="54360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  <a:prstDash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ab/>
    </w:r>
    <w:r>
      <w:tab/>
    </w:r>
    <w:r>
      <w:tab/>
    </w:r>
    <w:r>
      <w:tab/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FE6957E" wp14:editId="4C02017A">
              <wp:simplePos x="0" y="0"/>
              <wp:positionH relativeFrom="page">
                <wp:posOffset>71752</wp:posOffset>
              </wp:positionH>
              <wp:positionV relativeFrom="page">
                <wp:posOffset>7560944</wp:posOffset>
              </wp:positionV>
              <wp:extent cx="179708" cy="0"/>
              <wp:effectExtent l="0" t="0" r="0" b="0"/>
              <wp:wrapNone/>
              <wp:docPr id="544741140" name="Gerader Verbinde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79708" cy="0"/>
                      </a:xfrm>
                      <a:prstGeom prst="straightConnector1">
                        <a:avLst/>
                      </a:prstGeom>
                      <a:noFill/>
                      <a:ln w="6345" cap="flat">
                        <a:solidFill>
                          <a:srgbClr val="156082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6A5C828F" id="_x0000_t32" coordsize="21600,21600" o:spt="32" o:oned="t" path="m,l21600,21600e" filled="f">
              <v:path arrowok="t" fillok="f" o:connecttype="none"/>
              <o:lock v:ext="edit" shapetype="t"/>
            </v:shapetype>
            <v:shape id="Gerader Verbinder 2" o:spid="_x0000_s1026" type="#_x0000_t32" style="position:absolute;margin-left:5.65pt;margin-top:595.35pt;width:14.15pt;height:0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" strokecolor="#156082" strokeweight=".17625mm">
              <v:stroke joinstyle="miter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3FF8528" wp14:editId="7CA40F38">
              <wp:simplePos x="0" y="0"/>
              <wp:positionH relativeFrom="page">
                <wp:posOffset>71752</wp:posOffset>
              </wp:positionH>
              <wp:positionV relativeFrom="page">
                <wp:posOffset>5346697</wp:posOffset>
              </wp:positionV>
              <wp:extent cx="179708" cy="0"/>
              <wp:effectExtent l="0" t="0" r="0" b="0"/>
              <wp:wrapNone/>
              <wp:docPr id="1874455499" name="Gerader Verbinde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79708" cy="0"/>
                      </a:xfrm>
                      <a:prstGeom prst="straightConnector1">
                        <a:avLst/>
                      </a:prstGeom>
                      <a:noFill/>
                      <a:ln w="6345" cap="flat">
                        <a:solidFill>
                          <a:srgbClr val="156082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187A4987" id="Gerader Verbinder 2" o:spid="_x0000_s1026" type="#_x0000_t32" style="position:absolute;margin-left:5.65pt;margin-top:421pt;width:14.15pt;height:0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" strokecolor="#156082" strokeweight=".17625mm">
              <v:stroke joinstyle="miter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CE8C052" wp14:editId="4826CFB2">
              <wp:simplePos x="0" y="0"/>
              <wp:positionH relativeFrom="page">
                <wp:posOffset>71752</wp:posOffset>
              </wp:positionH>
              <wp:positionV relativeFrom="page">
                <wp:posOffset>3780787</wp:posOffset>
              </wp:positionV>
              <wp:extent cx="179708" cy="0"/>
              <wp:effectExtent l="0" t="0" r="0" b="0"/>
              <wp:wrapNone/>
              <wp:docPr id="1727223267" name="Gerader Verbinde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79708" cy="0"/>
                      </a:xfrm>
                      <a:prstGeom prst="straightConnector1">
                        <a:avLst/>
                      </a:prstGeom>
                      <a:noFill/>
                      <a:ln w="6345" cap="flat">
                        <a:solidFill>
                          <a:srgbClr val="156082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65BA7DA7" id="Gerader Verbinder 2" o:spid="_x0000_s1026" type="#_x0000_t32" style="position:absolute;margin-left:5.65pt;margin-top:297.7pt;width:14.15pt;height:0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" strokecolor="#156082" strokeweight=".17625mm">
              <v:stroke joinstyle="miter"/>
              <w10:wrap anchorx="page" anchory="page"/>
            </v:shape>
          </w:pict>
        </mc:Fallback>
      </mc:AlternateContent>
    </w:r>
  </w:p>
  <w:p w14:paraId="5A6B48AC" w14:textId="77777777" w:rsidR="005C60C3" w:rsidRDefault="005C60C3" w:rsidP="005C60C3">
    <w:pPr>
      <w:pStyle w:val="Kopfzeile"/>
    </w:pPr>
  </w:p>
  <w:p w14:paraId="60CFD3C9" w14:textId="77777777" w:rsidR="005C60C3" w:rsidRDefault="005C60C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EC51D5"/>
    <w:multiLevelType w:val="multilevel"/>
    <w:tmpl w:val="4FB06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5E05DB7"/>
    <w:multiLevelType w:val="hybridMultilevel"/>
    <w:tmpl w:val="A294B8E4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31400509">
    <w:abstractNumId w:val="1"/>
  </w:num>
  <w:num w:numId="2" w16cid:durableId="685716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B3E"/>
    <w:rsid w:val="000661CA"/>
    <w:rsid w:val="00086F8A"/>
    <w:rsid w:val="0009561E"/>
    <w:rsid w:val="000A2BEE"/>
    <w:rsid w:val="000A3BF6"/>
    <w:rsid w:val="000D08EA"/>
    <w:rsid w:val="00102365"/>
    <w:rsid w:val="00127999"/>
    <w:rsid w:val="00184F9F"/>
    <w:rsid w:val="001E7798"/>
    <w:rsid w:val="00215A2A"/>
    <w:rsid w:val="002344D7"/>
    <w:rsid w:val="002D208C"/>
    <w:rsid w:val="003756E2"/>
    <w:rsid w:val="003B0901"/>
    <w:rsid w:val="003E5FF3"/>
    <w:rsid w:val="003E688F"/>
    <w:rsid w:val="003F3251"/>
    <w:rsid w:val="003F7B81"/>
    <w:rsid w:val="004B609C"/>
    <w:rsid w:val="004E5E1F"/>
    <w:rsid w:val="004F0760"/>
    <w:rsid w:val="00541DD2"/>
    <w:rsid w:val="005569E5"/>
    <w:rsid w:val="00572133"/>
    <w:rsid w:val="005C04EA"/>
    <w:rsid w:val="005C60C3"/>
    <w:rsid w:val="005F6B5B"/>
    <w:rsid w:val="006469CE"/>
    <w:rsid w:val="00652459"/>
    <w:rsid w:val="00655B8A"/>
    <w:rsid w:val="006572B1"/>
    <w:rsid w:val="006B0ACB"/>
    <w:rsid w:val="006D0CC5"/>
    <w:rsid w:val="006E2E98"/>
    <w:rsid w:val="007F336F"/>
    <w:rsid w:val="008148C7"/>
    <w:rsid w:val="00892B3E"/>
    <w:rsid w:val="008940D7"/>
    <w:rsid w:val="00914DCC"/>
    <w:rsid w:val="009619A2"/>
    <w:rsid w:val="00980922"/>
    <w:rsid w:val="00A04AD6"/>
    <w:rsid w:val="00B10C8D"/>
    <w:rsid w:val="00C47821"/>
    <w:rsid w:val="00CC1BC3"/>
    <w:rsid w:val="00D01346"/>
    <w:rsid w:val="00D310C3"/>
    <w:rsid w:val="00D44C28"/>
    <w:rsid w:val="00D46E39"/>
    <w:rsid w:val="00D572BE"/>
    <w:rsid w:val="00D8487A"/>
    <w:rsid w:val="00D96462"/>
    <w:rsid w:val="00DD3D44"/>
    <w:rsid w:val="00DF3D3E"/>
    <w:rsid w:val="00E32849"/>
    <w:rsid w:val="00E7404D"/>
    <w:rsid w:val="00F158AB"/>
    <w:rsid w:val="00F4750D"/>
    <w:rsid w:val="00F4790B"/>
    <w:rsid w:val="00F8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570B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92B3E"/>
    <w:pPr>
      <w:spacing w:after="0" w:line="240" w:lineRule="auto"/>
    </w:pPr>
    <w:rPr>
      <w:rFonts w:ascii="Aptos" w:eastAsia="Aptos" w:hAnsi="Aptos" w:cs="Times New Roman"/>
      <w:kern w:val="3"/>
      <w:sz w:val="22"/>
      <w:szCs w:val="22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8940D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940D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940D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940D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940D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nhideWhenUsed/>
    <w:qFormat/>
    <w:rsid w:val="008940D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940D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940D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940D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940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940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940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940D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940D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940D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940D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940D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940D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940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8940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940D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940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940D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8940D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940D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8940D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940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940D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940D7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rsid w:val="00D46E39"/>
    <w:pPr>
      <w:tabs>
        <w:tab w:val="center" w:pos="4536"/>
        <w:tab w:val="right" w:pos="9072"/>
      </w:tabs>
    </w:pPr>
    <w:rPr>
      <w:rFonts w:cs="Calibri"/>
    </w:rPr>
  </w:style>
  <w:style w:type="character" w:customStyle="1" w:styleId="KopfzeileZchn">
    <w:name w:val="Kopfzeile Zchn"/>
    <w:basedOn w:val="Absatz-Standardschriftart"/>
    <w:link w:val="Kopfzeile"/>
    <w:rsid w:val="00D46E39"/>
    <w:rPr>
      <w:rFonts w:ascii="Aptos" w:eastAsia="Aptos" w:hAnsi="Aptos" w:cs="Calibri"/>
      <w:kern w:val="3"/>
      <w:sz w:val="22"/>
      <w:szCs w:val="22"/>
      <w14:ligatures w14:val="none"/>
    </w:rPr>
  </w:style>
  <w:style w:type="paragraph" w:styleId="Fuzeile">
    <w:name w:val="footer"/>
    <w:basedOn w:val="Standard"/>
    <w:link w:val="FuzeileZchn"/>
    <w:uiPriority w:val="99"/>
    <w:rsid w:val="00D46E39"/>
    <w:pPr>
      <w:tabs>
        <w:tab w:val="center" w:pos="4536"/>
        <w:tab w:val="right" w:pos="9072"/>
      </w:tabs>
    </w:pPr>
    <w:rPr>
      <w:rFonts w:cs="Calibri"/>
    </w:rPr>
  </w:style>
  <w:style w:type="character" w:customStyle="1" w:styleId="FuzeileZchn">
    <w:name w:val="Fußzeile Zchn"/>
    <w:basedOn w:val="Absatz-Standardschriftart"/>
    <w:link w:val="Fuzeile"/>
    <w:uiPriority w:val="99"/>
    <w:rsid w:val="00D46E39"/>
    <w:rPr>
      <w:rFonts w:ascii="Aptos" w:eastAsia="Aptos" w:hAnsi="Aptos" w:cs="Calibri"/>
      <w:kern w:val="3"/>
      <w:sz w:val="22"/>
      <w:szCs w:val="22"/>
      <w14:ligatures w14:val="none"/>
    </w:rPr>
  </w:style>
  <w:style w:type="table" w:styleId="Tabellenraster">
    <w:name w:val="Table Grid"/>
    <w:basedOn w:val="NormaleTabelle"/>
    <w:uiPriority w:val="39"/>
    <w:rsid w:val="00D46E39"/>
    <w:pPr>
      <w:spacing w:after="0" w:line="240" w:lineRule="auto"/>
    </w:pPr>
    <w:rPr>
      <w:rFonts w:ascii="Aptos" w:eastAsia="Aptos" w:hAnsi="Aptos" w:cs="Calibri"/>
      <w:kern w:val="3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basedOn w:val="Absatz-Standardschriftart"/>
    <w:uiPriority w:val="22"/>
    <w:qFormat/>
    <w:rsid w:val="00D46E39"/>
    <w:rPr>
      <w:b/>
      <w:bCs/>
    </w:rPr>
  </w:style>
  <w:style w:type="paragraph" w:styleId="Textkrper-Einzug2">
    <w:name w:val="Body Text Indent 2"/>
    <w:basedOn w:val="Standard"/>
    <w:link w:val="Textkrper-Einzug2Zchn"/>
    <w:rsid w:val="003F7B81"/>
    <w:pPr>
      <w:ind w:left="284" w:hanging="284"/>
      <w:jc w:val="both"/>
    </w:pPr>
    <w:rPr>
      <w:rFonts w:ascii="Arial" w:eastAsia="Times New Roman" w:hAnsi="Arial"/>
      <w:b/>
      <w:kern w:val="0"/>
      <w:sz w:val="24"/>
      <w:szCs w:val="20"/>
      <w:lang w:eastAsia="de-DE"/>
    </w:rPr>
  </w:style>
  <w:style w:type="character" w:customStyle="1" w:styleId="Textkrper-Einzug2Zchn">
    <w:name w:val="Textkörper-Einzug 2 Zchn"/>
    <w:basedOn w:val="Absatz-Standardschriftart"/>
    <w:link w:val="Textkrper-Einzug2"/>
    <w:rsid w:val="003F7B81"/>
    <w:rPr>
      <w:rFonts w:ascii="Arial" w:eastAsia="Times New Roman" w:hAnsi="Arial" w:cs="Times New Roman"/>
      <w:b/>
      <w:kern w:val="0"/>
      <w:szCs w:val="20"/>
      <w:lang w:eastAsia="de-DE"/>
      <w14:ligatures w14:val="none"/>
    </w:rPr>
  </w:style>
  <w:style w:type="paragraph" w:styleId="Textkrper-Einzug3">
    <w:name w:val="Body Text Indent 3"/>
    <w:basedOn w:val="Standard"/>
    <w:link w:val="Textkrper-Einzug3Zchn"/>
    <w:rsid w:val="003F7B81"/>
    <w:pPr>
      <w:ind w:left="567" w:hanging="567"/>
      <w:jc w:val="both"/>
    </w:pPr>
    <w:rPr>
      <w:rFonts w:ascii="Arial" w:eastAsia="Times New Roman" w:hAnsi="Arial"/>
      <w:kern w:val="0"/>
      <w:sz w:val="24"/>
      <w:szCs w:val="20"/>
      <w:lang w:eastAsia="de-DE"/>
    </w:rPr>
  </w:style>
  <w:style w:type="character" w:customStyle="1" w:styleId="Textkrper-Einzug3Zchn">
    <w:name w:val="Textkörper-Einzug 3 Zchn"/>
    <w:basedOn w:val="Absatz-Standardschriftart"/>
    <w:link w:val="Textkrper-Einzug3"/>
    <w:rsid w:val="003F7B81"/>
    <w:rPr>
      <w:rFonts w:ascii="Arial" w:eastAsia="Times New Roman" w:hAnsi="Arial" w:cs="Times New Roman"/>
      <w:kern w:val="0"/>
      <w:szCs w:val="20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A6F65A6C60D4E149F7D749F16008C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8B4625-2135-422E-B827-BB0AAA34CA9F}"/>
      </w:docPartPr>
      <w:docPartBody>
        <w:p w:rsidR="00000000" w:rsidRDefault="00000000">
          <w:pPr>
            <w:pStyle w:val="CA6F65A6C60D4E149F7D749F16008CDD"/>
          </w:pPr>
          <w:r w:rsidRPr="00010EBB">
            <w:rPr>
              <w:rStyle w:val="Platzhaltertext"/>
              <w:sz w:val="20"/>
              <w:szCs w:val="20"/>
            </w:rPr>
            <w:t>Klicken hier, um Adresse einzugeben.</w:t>
          </w:r>
        </w:p>
      </w:docPartBody>
    </w:docPart>
    <w:docPart>
      <w:docPartPr>
        <w:name w:val="29EA0349618541199C3610B7724DAC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68E3F9-5A90-4375-99DB-141BF8CE9653}"/>
      </w:docPartPr>
      <w:docPartBody>
        <w:p w:rsidR="00000000" w:rsidRDefault="00000000">
          <w:pPr>
            <w:pStyle w:val="29EA0349618541199C3610B7724DACB4"/>
          </w:pPr>
          <w:r w:rsidRPr="00A76903">
            <w:rPr>
              <w:rStyle w:val="Platzhaltertext"/>
              <w:b/>
              <w:bCs/>
              <w:sz w:val="20"/>
              <w:szCs w:val="20"/>
            </w:rPr>
            <w:t>Betreffzeile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331"/>
    <w:rsid w:val="0009561E"/>
    <w:rsid w:val="00706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666666"/>
    </w:rPr>
  </w:style>
  <w:style w:type="paragraph" w:customStyle="1" w:styleId="CA6F65A6C60D4E149F7D749F16008CDD">
    <w:name w:val="CA6F65A6C60D4E149F7D749F16008CDD"/>
  </w:style>
  <w:style w:type="paragraph" w:customStyle="1" w:styleId="29EA0349618541199C3610B7724DACB4">
    <w:name w:val="29EA0349618541199C3610B7724DAC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87090-A8AE-47BA-992E-B1F9EC12A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Verbandsgemeindeverwaltung Vallendar.dotx</Template>
  <TotalTime>0</TotalTime>
  <Pages>2</Pages>
  <Words>447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Bähner, Tim</dc:creator>
  <cp:keywords/>
  <dc:description/>
  <cp:lastModifiedBy>Bähner, Tim</cp:lastModifiedBy>
  <cp:revision>1</cp:revision>
  <dcterms:created xsi:type="dcterms:W3CDTF">2026-11-03T12:11:00Z</dcterms:created>
  <dcterms:modified xsi:type="dcterms:W3CDTF">2026-11-03T12:14:00Z</dcterms:modified>
</cp:coreProperties>
</file>